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F96" w:rsidRDefault="00994F96" w:rsidP="00994F96">
      <w:pPr>
        <w:tabs>
          <w:tab w:val="left" w:pos="1395"/>
        </w:tabs>
      </w:pPr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49024" behindDoc="1" locked="0" layoutInCell="1" allowOverlap="1" wp14:anchorId="2D4808D2" wp14:editId="3F8738C8">
            <wp:simplePos x="0" y="0"/>
            <wp:positionH relativeFrom="column">
              <wp:posOffset>-381000</wp:posOffset>
            </wp:positionH>
            <wp:positionV relativeFrom="paragraph">
              <wp:posOffset>211455</wp:posOffset>
            </wp:positionV>
            <wp:extent cx="1133475" cy="1004671"/>
            <wp:effectExtent l="0" t="0" r="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046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1072" behindDoc="1" locked="0" layoutInCell="1" allowOverlap="1">
            <wp:simplePos x="0" y="0"/>
            <wp:positionH relativeFrom="column">
              <wp:posOffset>1171575</wp:posOffset>
            </wp:positionH>
            <wp:positionV relativeFrom="paragraph">
              <wp:posOffset>20955</wp:posOffset>
            </wp:positionV>
            <wp:extent cx="5076825" cy="143827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</w:p>
    <w:p w:rsidR="00994F96" w:rsidRPr="00994F96" w:rsidRDefault="00994F96" w:rsidP="00994F96"/>
    <w:p w:rsidR="00994F96" w:rsidRPr="00994F96" w:rsidRDefault="00994F96" w:rsidP="00994F96"/>
    <w:p w:rsidR="00994F96" w:rsidRPr="00994F96" w:rsidRDefault="00994F96" w:rsidP="00994F96"/>
    <w:p w:rsidR="00994F96" w:rsidRDefault="00994F96" w:rsidP="00994F96">
      <w:r>
        <w:rPr>
          <w:noProof/>
          <w:lang w:eastAsia="en-GB"/>
        </w:rPr>
        <w:drawing>
          <wp:anchor distT="0" distB="0" distL="114300" distR="114300" simplePos="0" relativeHeight="251652096" behindDoc="1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100330</wp:posOffset>
            </wp:positionV>
            <wp:extent cx="5686425" cy="857250"/>
            <wp:effectExtent l="0" t="0" r="952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4F96" w:rsidRDefault="00994F96" w:rsidP="00994F96">
      <w:pPr>
        <w:ind w:firstLine="720"/>
      </w:pPr>
    </w:p>
    <w:p w:rsidR="00994F96" w:rsidRPr="00994F96" w:rsidRDefault="00994F96" w:rsidP="00994F96"/>
    <w:p w:rsidR="00994F96" w:rsidRDefault="00994F96" w:rsidP="00994F96">
      <w:r>
        <w:rPr>
          <w:noProof/>
          <w:lang w:eastAsia="en-GB"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column">
              <wp:posOffset>123825</wp:posOffset>
            </wp:positionH>
            <wp:positionV relativeFrom="paragraph">
              <wp:posOffset>235585</wp:posOffset>
            </wp:positionV>
            <wp:extent cx="3429000" cy="31051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4F96" w:rsidRDefault="00994F96" w:rsidP="00994F96">
      <w:pPr>
        <w:ind w:firstLine="720"/>
      </w:pPr>
    </w:p>
    <w:p w:rsidR="00994F96" w:rsidRPr="00994F96" w:rsidRDefault="00994F96" w:rsidP="00994F96"/>
    <w:p w:rsidR="00994F96" w:rsidRPr="00994F96" w:rsidRDefault="00140C5F" w:rsidP="00994F96">
      <w:r w:rsidRPr="00FF2A95">
        <w:rPr>
          <w:noProof/>
          <w:sz w:val="24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3838575</wp:posOffset>
                </wp:positionH>
                <wp:positionV relativeFrom="paragraph">
                  <wp:posOffset>9525</wp:posOffset>
                </wp:positionV>
                <wp:extent cx="2360930" cy="1905000"/>
                <wp:effectExtent l="0" t="0" r="12700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90500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2A95" w:rsidRPr="00140C5F" w:rsidRDefault="00FF2A95">
                            <w:pPr>
                              <w:rPr>
                                <w:b/>
                                <w:color w:val="FF0000"/>
                                <w:u w:val="single"/>
                              </w:rPr>
                            </w:pPr>
                            <w:r w:rsidRPr="00140C5F">
                              <w:rPr>
                                <w:b/>
                                <w:color w:val="FF0000"/>
                                <w:u w:val="single"/>
                              </w:rPr>
                              <w:t>Key Vocabulary</w:t>
                            </w:r>
                          </w:p>
                          <w:p w:rsidR="00FF2A95" w:rsidRPr="00140C5F" w:rsidRDefault="00140C5F">
                            <w:pPr>
                              <w:rPr>
                                <w:color w:val="FF0000"/>
                              </w:rPr>
                            </w:pPr>
                            <w:r w:rsidRPr="00140C5F">
                              <w:rPr>
                                <w:b/>
                                <w:color w:val="FF0000"/>
                              </w:rPr>
                              <w:t>How many</w:t>
                            </w:r>
                            <w:r w:rsidRPr="00140C5F">
                              <w:rPr>
                                <w:color w:val="FF0000"/>
                              </w:rPr>
                              <w:t xml:space="preserve"> 50s make 300?</w:t>
                            </w:r>
                          </w:p>
                          <w:p w:rsidR="00140C5F" w:rsidRPr="00140C5F" w:rsidRDefault="00140C5F">
                            <w:pPr>
                              <w:rPr>
                                <w:color w:val="FF0000"/>
                              </w:rPr>
                            </w:pPr>
                            <w:r w:rsidRPr="00140C5F">
                              <w:rPr>
                                <w:b/>
                                <w:color w:val="FF0000"/>
                              </w:rPr>
                              <w:t>Multiply</w:t>
                            </w:r>
                            <w:r w:rsidRPr="00140C5F">
                              <w:rPr>
                                <w:color w:val="FF0000"/>
                              </w:rPr>
                              <w:t xml:space="preserve"> 50 by 6</w:t>
                            </w:r>
                          </w:p>
                          <w:p w:rsidR="00140C5F" w:rsidRPr="00140C5F" w:rsidRDefault="00140C5F">
                            <w:pPr>
                              <w:rPr>
                                <w:color w:val="FF0000"/>
                              </w:rPr>
                            </w:pPr>
                            <w:r w:rsidRPr="00140C5F">
                              <w:rPr>
                                <w:color w:val="FF0000"/>
                              </w:rPr>
                              <w:t xml:space="preserve">What are 4 </w:t>
                            </w:r>
                            <w:r w:rsidRPr="00140C5F">
                              <w:rPr>
                                <w:b/>
                                <w:color w:val="FF0000"/>
                              </w:rPr>
                              <w:t>lots of</w:t>
                            </w:r>
                            <w:r w:rsidRPr="00140C5F">
                              <w:rPr>
                                <w:color w:val="FF0000"/>
                              </w:rPr>
                              <w:t xml:space="preserve"> 50?</w:t>
                            </w:r>
                          </w:p>
                          <w:p w:rsidR="00140C5F" w:rsidRPr="00140C5F" w:rsidRDefault="00140C5F">
                            <w:pPr>
                              <w:rPr>
                                <w:color w:val="FF0000"/>
                              </w:rPr>
                            </w:pPr>
                            <w:r w:rsidRPr="00140C5F">
                              <w:rPr>
                                <w:color w:val="FF0000"/>
                              </w:rPr>
                              <w:t xml:space="preserve">What is 50 </w:t>
                            </w:r>
                            <w:r w:rsidRPr="00140C5F">
                              <w:rPr>
                                <w:b/>
                                <w:color w:val="FF0000"/>
                              </w:rPr>
                              <w:t>times</w:t>
                            </w:r>
                            <w:r w:rsidRPr="00140C5F">
                              <w:rPr>
                                <w:color w:val="FF0000"/>
                              </w:rPr>
                              <w:t xml:space="preserve"> 7?</w:t>
                            </w:r>
                          </w:p>
                          <w:p w:rsidR="00140C5F" w:rsidRPr="00140C5F" w:rsidRDefault="00140C5F">
                            <w:pPr>
                              <w:rPr>
                                <w:color w:val="FF0000"/>
                              </w:rPr>
                            </w:pPr>
                            <w:r w:rsidRPr="00140C5F">
                              <w:rPr>
                                <w:color w:val="FF0000"/>
                              </w:rPr>
                              <w:t xml:space="preserve">What are 5 </w:t>
                            </w:r>
                            <w:r w:rsidRPr="00140C5F">
                              <w:rPr>
                                <w:b/>
                                <w:color w:val="FF0000"/>
                              </w:rPr>
                              <w:t>groups of</w:t>
                            </w:r>
                            <w:r w:rsidRPr="00140C5F">
                              <w:rPr>
                                <w:color w:val="FF0000"/>
                              </w:rPr>
                              <w:t xml:space="preserve"> 50?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2.25pt;margin-top:.75pt;width:185.9pt;height:150pt;z-index:25166438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" fillcolor="white [3201]" strokecolor="red" strokeweight="2pt">
                <v:textbox>
                  <w:txbxContent>
                    <w:p w:rsidR="00FF2A95" w:rsidRPr="00140C5F" w:rsidRDefault="00FF2A95">
                      <w:pPr>
                        <w:rPr>
                          <w:b/>
                          <w:color w:val="FF0000"/>
                          <w:u w:val="single"/>
                        </w:rPr>
                      </w:pPr>
                      <w:r w:rsidRPr="00140C5F">
                        <w:rPr>
                          <w:b/>
                          <w:color w:val="FF0000"/>
                          <w:u w:val="single"/>
                        </w:rPr>
                        <w:t>Key Vocabulary</w:t>
                      </w:r>
                    </w:p>
                    <w:p w:rsidR="00FF2A95" w:rsidRPr="00140C5F" w:rsidRDefault="00140C5F">
                      <w:pPr>
                        <w:rPr>
                          <w:color w:val="FF0000"/>
                        </w:rPr>
                      </w:pPr>
                      <w:r w:rsidRPr="00140C5F">
                        <w:rPr>
                          <w:b/>
                          <w:color w:val="FF0000"/>
                        </w:rPr>
                        <w:t>How many</w:t>
                      </w:r>
                      <w:r w:rsidRPr="00140C5F">
                        <w:rPr>
                          <w:color w:val="FF0000"/>
                        </w:rPr>
                        <w:t xml:space="preserve"> 50s make 300?</w:t>
                      </w:r>
                    </w:p>
                    <w:p w:rsidR="00140C5F" w:rsidRPr="00140C5F" w:rsidRDefault="00140C5F">
                      <w:pPr>
                        <w:rPr>
                          <w:color w:val="FF0000"/>
                        </w:rPr>
                      </w:pPr>
                      <w:r w:rsidRPr="00140C5F">
                        <w:rPr>
                          <w:b/>
                          <w:color w:val="FF0000"/>
                        </w:rPr>
                        <w:t>Multiply</w:t>
                      </w:r>
                      <w:r w:rsidRPr="00140C5F">
                        <w:rPr>
                          <w:color w:val="FF0000"/>
                        </w:rPr>
                        <w:t xml:space="preserve"> 50 by 6</w:t>
                      </w:r>
                    </w:p>
                    <w:p w:rsidR="00140C5F" w:rsidRPr="00140C5F" w:rsidRDefault="00140C5F">
                      <w:pPr>
                        <w:rPr>
                          <w:color w:val="FF0000"/>
                        </w:rPr>
                      </w:pPr>
                      <w:r w:rsidRPr="00140C5F">
                        <w:rPr>
                          <w:color w:val="FF0000"/>
                        </w:rPr>
                        <w:t xml:space="preserve">What are </w:t>
                      </w:r>
                      <w:proofErr w:type="gramStart"/>
                      <w:r w:rsidRPr="00140C5F">
                        <w:rPr>
                          <w:color w:val="FF0000"/>
                        </w:rPr>
                        <w:t>4</w:t>
                      </w:r>
                      <w:proofErr w:type="gramEnd"/>
                      <w:r w:rsidRPr="00140C5F">
                        <w:rPr>
                          <w:color w:val="FF0000"/>
                        </w:rPr>
                        <w:t xml:space="preserve"> </w:t>
                      </w:r>
                      <w:r w:rsidRPr="00140C5F">
                        <w:rPr>
                          <w:b/>
                          <w:color w:val="FF0000"/>
                        </w:rPr>
                        <w:t>lots of</w:t>
                      </w:r>
                      <w:r w:rsidRPr="00140C5F">
                        <w:rPr>
                          <w:color w:val="FF0000"/>
                        </w:rPr>
                        <w:t xml:space="preserve"> 50?</w:t>
                      </w:r>
                    </w:p>
                    <w:p w:rsidR="00140C5F" w:rsidRPr="00140C5F" w:rsidRDefault="00140C5F">
                      <w:pPr>
                        <w:rPr>
                          <w:color w:val="FF0000"/>
                        </w:rPr>
                      </w:pPr>
                      <w:r w:rsidRPr="00140C5F">
                        <w:rPr>
                          <w:color w:val="FF0000"/>
                        </w:rPr>
                        <w:t xml:space="preserve">What is 50 </w:t>
                      </w:r>
                      <w:r w:rsidRPr="00140C5F">
                        <w:rPr>
                          <w:b/>
                          <w:color w:val="FF0000"/>
                        </w:rPr>
                        <w:t>times</w:t>
                      </w:r>
                      <w:r w:rsidRPr="00140C5F">
                        <w:rPr>
                          <w:color w:val="FF0000"/>
                        </w:rPr>
                        <w:t xml:space="preserve"> </w:t>
                      </w:r>
                      <w:proofErr w:type="gramStart"/>
                      <w:r w:rsidRPr="00140C5F">
                        <w:rPr>
                          <w:color w:val="FF0000"/>
                        </w:rPr>
                        <w:t>7</w:t>
                      </w:r>
                      <w:proofErr w:type="gramEnd"/>
                      <w:r w:rsidRPr="00140C5F">
                        <w:rPr>
                          <w:color w:val="FF0000"/>
                        </w:rPr>
                        <w:t>?</w:t>
                      </w:r>
                    </w:p>
                    <w:p w:rsidR="00140C5F" w:rsidRPr="00140C5F" w:rsidRDefault="00140C5F">
                      <w:pPr>
                        <w:rPr>
                          <w:color w:val="FF0000"/>
                        </w:rPr>
                      </w:pPr>
                      <w:r w:rsidRPr="00140C5F">
                        <w:rPr>
                          <w:color w:val="FF0000"/>
                        </w:rPr>
                        <w:t xml:space="preserve">What are </w:t>
                      </w:r>
                      <w:proofErr w:type="gramStart"/>
                      <w:r w:rsidRPr="00140C5F">
                        <w:rPr>
                          <w:color w:val="FF0000"/>
                        </w:rPr>
                        <w:t>5</w:t>
                      </w:r>
                      <w:proofErr w:type="gramEnd"/>
                      <w:r w:rsidRPr="00140C5F">
                        <w:rPr>
                          <w:color w:val="FF0000"/>
                        </w:rPr>
                        <w:t xml:space="preserve"> </w:t>
                      </w:r>
                      <w:r w:rsidRPr="00140C5F">
                        <w:rPr>
                          <w:b/>
                          <w:color w:val="FF0000"/>
                        </w:rPr>
                        <w:t>groups of</w:t>
                      </w:r>
                      <w:r w:rsidRPr="00140C5F">
                        <w:rPr>
                          <w:color w:val="FF0000"/>
                        </w:rPr>
                        <w:t xml:space="preserve"> 50?</w:t>
                      </w:r>
                    </w:p>
                  </w:txbxContent>
                </v:textbox>
              </v:shape>
            </w:pict>
          </mc:Fallback>
        </mc:AlternateContent>
      </w:r>
    </w:p>
    <w:p w:rsidR="00994F96" w:rsidRPr="00994F96" w:rsidRDefault="00994F96" w:rsidP="00994F96"/>
    <w:p w:rsidR="00994F96" w:rsidRPr="00994F96" w:rsidRDefault="00994F96" w:rsidP="00994F96"/>
    <w:p w:rsidR="00994F96" w:rsidRPr="00994F96" w:rsidRDefault="00994F96" w:rsidP="00994F96"/>
    <w:p w:rsidR="00994F96" w:rsidRPr="00994F96" w:rsidRDefault="00994F96" w:rsidP="00994F96"/>
    <w:p w:rsidR="00994F96" w:rsidRPr="00994F96" w:rsidRDefault="00994F96" w:rsidP="00994F96"/>
    <w:p w:rsidR="00994F96" w:rsidRPr="00994F96" w:rsidRDefault="00994F96" w:rsidP="00994F96"/>
    <w:p w:rsidR="00994F96" w:rsidRDefault="00994F96" w:rsidP="00994F96"/>
    <w:p w:rsidR="0054657F" w:rsidRDefault="00994F96" w:rsidP="00994F96">
      <w:r>
        <w:rPr>
          <w:noProof/>
          <w:lang w:eastAsia="en-GB"/>
        </w:rPr>
        <w:drawing>
          <wp:inline distT="0" distB="0" distL="0" distR="0" wp14:anchorId="02FDC8C5" wp14:editId="299A6DA2">
            <wp:extent cx="5715000" cy="5143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657F" w:rsidRDefault="0054657F" w:rsidP="0054657F">
      <w:pPr>
        <w:rPr>
          <w:b/>
          <w:u w:val="single"/>
        </w:rPr>
      </w:pPr>
      <w:r w:rsidRPr="00F227CF">
        <w:rPr>
          <w:b/>
          <w:u w:val="single"/>
        </w:rPr>
        <w:t>Top Tips</w:t>
      </w:r>
      <w:r w:rsidR="00140C5F" w:rsidRPr="00140C5F">
        <w:rPr>
          <w:noProof/>
          <w:lang w:eastAsia="en-GB"/>
        </w:rPr>
        <w:t xml:space="preserve"> </w:t>
      </w:r>
    </w:p>
    <w:p w:rsidR="0054657F" w:rsidRDefault="0054657F" w:rsidP="0054657F">
      <w:pPr>
        <w:pStyle w:val="ListParagraph"/>
        <w:numPr>
          <w:ilvl w:val="0"/>
          <w:numId w:val="1"/>
        </w:numPr>
      </w:pPr>
      <w:r>
        <w:t xml:space="preserve">The secret to success is practising </w:t>
      </w:r>
      <w:r w:rsidRPr="00F227CF">
        <w:rPr>
          <w:b/>
        </w:rPr>
        <w:t xml:space="preserve">little </w:t>
      </w:r>
      <w:r>
        <w:t>and</w:t>
      </w:r>
      <w:r w:rsidRPr="00F227CF">
        <w:rPr>
          <w:b/>
        </w:rPr>
        <w:t xml:space="preserve"> often. </w:t>
      </w:r>
      <w:r>
        <w:t xml:space="preserve">Use time wisely. Can you practise these KIRFs whilst walking to school or during a car journey? You do not need to practise them all at once: perhaps you could have a fact of the day. </w:t>
      </w:r>
    </w:p>
    <w:p w:rsidR="0054657F" w:rsidRDefault="0054657F" w:rsidP="0054657F">
      <w:pPr>
        <w:pStyle w:val="ListParagraph"/>
        <w:numPr>
          <w:ilvl w:val="0"/>
          <w:numId w:val="1"/>
        </w:numPr>
      </w:pPr>
      <w:r>
        <w:t xml:space="preserve">Look at the patterns with both objects and numbers. E.g. When counting in 50s, what do you notice about the end digit? </w:t>
      </w:r>
    </w:p>
    <w:p w:rsidR="0054657F" w:rsidRDefault="0054657F" w:rsidP="0054657F">
      <w:pPr>
        <w:pStyle w:val="ListParagraph"/>
        <w:numPr>
          <w:ilvl w:val="0"/>
          <w:numId w:val="1"/>
        </w:numPr>
      </w:pPr>
      <w:r>
        <w:t xml:space="preserve">Try counting in 50s from 0 or any multiple of 50. As an extra challenge, could your child start at a number that is not a multiple of 50 and </w:t>
      </w:r>
      <w:r w:rsidR="007F5DAB">
        <w:t>count</w:t>
      </w:r>
      <w:r>
        <w:t xml:space="preserve"> in 50s from there? </w:t>
      </w:r>
    </w:p>
    <w:p w:rsidR="0054657F" w:rsidRDefault="0054657F" w:rsidP="0054657F">
      <w:pPr>
        <w:pStyle w:val="ListParagraph"/>
        <w:numPr>
          <w:ilvl w:val="0"/>
          <w:numId w:val="1"/>
        </w:numPr>
      </w:pPr>
      <w:r>
        <w:t xml:space="preserve">Buy One Get Three Free – </w:t>
      </w:r>
      <w:r w:rsidR="007F5DAB">
        <w:t>If your child knows one fact (e.g. 3 x 50 = 150),</w:t>
      </w:r>
      <w:r>
        <w:t xml:space="preserve"> can they tell you the other three facts in the same fact family? </w:t>
      </w:r>
    </w:p>
    <w:p w:rsidR="00025EA4" w:rsidRDefault="00CE7676" w:rsidP="0054657F">
      <w:pPr>
        <w:pStyle w:val="ListParagraph"/>
        <w:numPr>
          <w:ilvl w:val="0"/>
          <w:numId w:val="1"/>
        </w:numPr>
      </w:pPr>
      <w:hyperlink r:id="rId13" w:history="1">
        <w:r w:rsidR="00025EA4" w:rsidRPr="003911B4">
          <w:rPr>
            <w:rStyle w:val="Hyperlink"/>
          </w:rPr>
          <w:t>www.Snappymaths.com</w:t>
        </w:r>
      </w:hyperlink>
      <w:r w:rsidR="00025EA4">
        <w:t xml:space="preserve"> has some suitable games for counting in 50s. </w:t>
      </w:r>
    </w:p>
    <w:p w:rsidR="0054657F" w:rsidRDefault="0054657F" w:rsidP="0054657F">
      <w:pPr>
        <w:pStyle w:val="ListParagraph"/>
      </w:pPr>
    </w:p>
    <w:p w:rsidR="0054657F" w:rsidRDefault="0054657F" w:rsidP="0054657F">
      <w:pPr>
        <w:ind w:firstLine="720"/>
      </w:pPr>
    </w:p>
    <w:p w:rsidR="0054657F" w:rsidRPr="0054657F" w:rsidRDefault="0054657F" w:rsidP="00025EA4">
      <w:pPr>
        <w:rPr>
          <w:b/>
          <w:u w:val="single"/>
        </w:rPr>
      </w:pPr>
      <w:r w:rsidRPr="0054657F">
        <w:rPr>
          <w:b/>
          <w:u w:val="single"/>
        </w:rPr>
        <w:t>Make it Real!</w:t>
      </w:r>
    </w:p>
    <w:p w:rsidR="00025EA4" w:rsidRDefault="00025EA4" w:rsidP="0054657F"/>
    <w:p w:rsidR="0054657F" w:rsidRDefault="00025EA4" w:rsidP="0054657F">
      <w:r>
        <w:rPr>
          <w:noProof/>
          <w:lang w:eastAsia="en-GB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4057650</wp:posOffset>
            </wp:positionH>
            <wp:positionV relativeFrom="paragraph">
              <wp:posOffset>184150</wp:posOffset>
            </wp:positionV>
            <wp:extent cx="537354" cy="4953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354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657F">
        <w:t>Three children in Nightingales class were given 50 team ticks each because they worke</w:t>
      </w:r>
      <w:r>
        <w:t>d really hard in a maths lesson. How many team ticks did they receive altogether?</w:t>
      </w:r>
    </w:p>
    <w:p w:rsidR="00025EA4" w:rsidRDefault="00025EA4" w:rsidP="0054657F">
      <w:pPr>
        <w:rPr>
          <w:i/>
          <w:color w:val="00B0F0"/>
        </w:rPr>
      </w:pPr>
      <w:r>
        <w:rPr>
          <w:i/>
          <w:color w:val="00B0F0"/>
        </w:rPr>
        <w:t xml:space="preserve">150!  How do you know?  Because 3 lots of 50 is equal to 150. </w:t>
      </w:r>
    </w:p>
    <w:p w:rsidR="00025EA4" w:rsidRDefault="00025EA4" w:rsidP="00025EA4"/>
    <w:p w:rsidR="00025EA4" w:rsidRDefault="00025EA4" w:rsidP="00025EA4"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4533900</wp:posOffset>
            </wp:positionH>
            <wp:positionV relativeFrom="paragraph">
              <wp:posOffset>190500</wp:posOffset>
            </wp:positionV>
            <wp:extent cx="865505" cy="752475"/>
            <wp:effectExtent l="0" t="0" r="0" b="952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550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We are going to bake 6 cakes. Each cake requires 50 grams of flour. How many grams do we need to make all 6 cakes?</w:t>
      </w:r>
    </w:p>
    <w:p w:rsidR="00025EA4" w:rsidRDefault="00025EA4" w:rsidP="00025EA4">
      <w:pPr>
        <w:rPr>
          <w:i/>
          <w:color w:val="00B0F0"/>
        </w:rPr>
      </w:pPr>
      <w:r>
        <w:rPr>
          <w:i/>
          <w:color w:val="00B0F0"/>
        </w:rPr>
        <w:t xml:space="preserve">300 grams of flour!  Explain why. </w:t>
      </w:r>
      <w:r w:rsidR="007F5DAB">
        <w:rPr>
          <w:i/>
          <w:color w:val="00B0F0"/>
        </w:rPr>
        <w:t>Because</w:t>
      </w:r>
      <w:r>
        <w:rPr>
          <w:i/>
          <w:color w:val="00B0F0"/>
        </w:rPr>
        <w:t xml:space="preserve"> the product of 6 and 50 is 300. </w:t>
      </w:r>
    </w:p>
    <w:p w:rsidR="00025EA4" w:rsidRPr="00025EA4" w:rsidRDefault="00025EA4" w:rsidP="00025EA4"/>
    <w:p w:rsidR="00025EA4" w:rsidRDefault="00025EA4" w:rsidP="00025EA4">
      <w:r>
        <w:t>How many 50s are in 250?</w:t>
      </w:r>
    </w:p>
    <w:p w:rsidR="00025EA4" w:rsidRPr="00025EA4" w:rsidRDefault="00025EA4" w:rsidP="00025EA4">
      <w:pPr>
        <w:rPr>
          <w:i/>
          <w:color w:val="00B0F0"/>
        </w:rPr>
      </w:pPr>
      <w:r>
        <w:rPr>
          <w:i/>
          <w:color w:val="00B0F0"/>
        </w:rPr>
        <w:t>5! How do you know?  I know that there are 5 lots of 5 in 25 so there must be 5 groups of 50 in 250.</w:t>
      </w:r>
    </w:p>
    <w:p w:rsidR="00025EA4" w:rsidRDefault="00025EA4" w:rsidP="00025EA4">
      <w:pPr>
        <w:rPr>
          <w:b/>
          <w:u w:val="single"/>
        </w:rPr>
      </w:pPr>
    </w:p>
    <w:p w:rsidR="00FF2A95" w:rsidRPr="00FF2A95" w:rsidRDefault="00025EA4" w:rsidP="00FF2A95">
      <w:pPr>
        <w:rPr>
          <w:b/>
          <w:u w:val="single"/>
        </w:rPr>
      </w:pPr>
      <w:r w:rsidRPr="00025EA4">
        <w:rPr>
          <w:b/>
          <w:u w:val="single"/>
        </w:rPr>
        <w:t>Make it Fun!</w:t>
      </w:r>
    </w:p>
    <w:p w:rsidR="00FF2A95" w:rsidRPr="00B55623" w:rsidRDefault="00FF2A95" w:rsidP="00FF2A95">
      <w:pPr>
        <w:spacing w:after="0" w:line="240" w:lineRule="auto"/>
        <w:rPr>
          <w:b/>
          <w:sz w:val="24"/>
          <w:szCs w:val="28"/>
        </w:rPr>
      </w:pPr>
      <w:r w:rsidRPr="00B55623">
        <w:rPr>
          <w:b/>
          <w:sz w:val="24"/>
          <w:szCs w:val="28"/>
        </w:rPr>
        <w:t xml:space="preserve">Call out! </w:t>
      </w:r>
    </w:p>
    <w:p w:rsidR="00FF2A95" w:rsidRDefault="00FF2A95" w:rsidP="00FF2A95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Play number ping-pong. Start by saying ‘ping’ and the child replies with ‘pong’.</w:t>
      </w:r>
    </w:p>
    <w:p w:rsidR="00FF2A95" w:rsidRDefault="00FF2A95" w:rsidP="00FF2A95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 xml:space="preserve">Repeat and then convert to numbers i.e. say ‘50’ and they reply ‘100’ </w:t>
      </w:r>
    </w:p>
    <w:p w:rsidR="00FF2A95" w:rsidRDefault="00FF2A95" w:rsidP="00FF2A95">
      <w:pPr>
        <w:spacing w:after="0" w:line="240" w:lineRule="auto"/>
        <w:rPr>
          <w:sz w:val="24"/>
          <w:szCs w:val="28"/>
        </w:rPr>
      </w:pPr>
    </w:p>
    <w:p w:rsidR="00FF2A95" w:rsidRPr="00B55623" w:rsidRDefault="00FF2A95" w:rsidP="00FF2A95">
      <w:pPr>
        <w:spacing w:after="0" w:line="240" w:lineRule="auto"/>
        <w:rPr>
          <w:b/>
          <w:sz w:val="24"/>
          <w:szCs w:val="28"/>
        </w:rPr>
      </w:pPr>
      <w:r w:rsidRPr="00B55623">
        <w:rPr>
          <w:b/>
          <w:sz w:val="24"/>
          <w:szCs w:val="28"/>
        </w:rPr>
        <w:t xml:space="preserve">What’s hidden? </w:t>
      </w:r>
    </w:p>
    <w:p w:rsidR="00FF2A95" w:rsidRDefault="00FF2A95" w:rsidP="00FF2A95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 xml:space="preserve">There are 100 beans on this place, I hide 50 under a cup- how many are left? </w:t>
      </w:r>
    </w:p>
    <w:p w:rsidR="00FF2A95" w:rsidRDefault="00FF2A95" w:rsidP="00FF2A95">
      <w:pPr>
        <w:spacing w:after="0" w:line="240" w:lineRule="auto"/>
        <w:rPr>
          <w:sz w:val="24"/>
          <w:szCs w:val="28"/>
        </w:rPr>
      </w:pPr>
    </w:p>
    <w:p w:rsidR="00FF2A95" w:rsidRDefault="00FF2A95" w:rsidP="00FF2A95">
      <w:pPr>
        <w:spacing w:after="0" w:line="240" w:lineRule="auto"/>
        <w:rPr>
          <w:b/>
          <w:sz w:val="24"/>
          <w:szCs w:val="28"/>
        </w:rPr>
      </w:pPr>
      <w:r w:rsidRPr="00B55623">
        <w:rPr>
          <w:b/>
          <w:sz w:val="24"/>
          <w:szCs w:val="28"/>
        </w:rPr>
        <w:t>Playing cards</w:t>
      </w:r>
      <w:r>
        <w:rPr>
          <w:b/>
          <w:sz w:val="24"/>
          <w:szCs w:val="28"/>
        </w:rPr>
        <w:t xml:space="preserve"> (take out the picture cards and use joker as zero) </w:t>
      </w:r>
    </w:p>
    <w:p w:rsidR="00FF2A95" w:rsidRPr="00FF2A95" w:rsidRDefault="00FF2A95" w:rsidP="00FF2A95">
      <w:pPr>
        <w:spacing w:after="0" w:line="240" w:lineRule="auto"/>
        <w:rPr>
          <w:sz w:val="24"/>
          <w:szCs w:val="28"/>
        </w:rPr>
      </w:pPr>
      <w:r w:rsidRPr="00FF2A95">
        <w:rPr>
          <w:sz w:val="24"/>
          <w:szCs w:val="28"/>
        </w:rPr>
        <w:t xml:space="preserve">Pull out a card and </w:t>
      </w:r>
      <w:r w:rsidR="007F5DAB" w:rsidRPr="00FF2A95">
        <w:rPr>
          <w:sz w:val="24"/>
          <w:szCs w:val="28"/>
        </w:rPr>
        <w:t>count</w:t>
      </w:r>
      <w:r w:rsidRPr="00FF2A95">
        <w:rPr>
          <w:sz w:val="24"/>
          <w:szCs w:val="28"/>
        </w:rPr>
        <w:t xml:space="preserve"> in 50s as many times as it says </w:t>
      </w:r>
      <w:r w:rsidR="007F5DAB">
        <w:rPr>
          <w:sz w:val="24"/>
          <w:szCs w:val="28"/>
        </w:rPr>
        <w:t>i</w:t>
      </w:r>
      <w:r w:rsidRPr="00FF2A95">
        <w:rPr>
          <w:sz w:val="24"/>
          <w:szCs w:val="28"/>
        </w:rPr>
        <w:t>n the card. Once you have reached the answer, say the ful number sentence. E.g. if you pull a 4, count up to 200 ad then say ‘4 multiplied by 50 equals 200).</w:t>
      </w:r>
    </w:p>
    <w:p w:rsidR="00FF2A95" w:rsidRDefault="00FF2A95" w:rsidP="00FF2A95">
      <w:pPr>
        <w:spacing w:after="0" w:line="240" w:lineRule="auto"/>
        <w:rPr>
          <w:b/>
          <w:sz w:val="24"/>
          <w:szCs w:val="28"/>
        </w:rPr>
      </w:pPr>
    </w:p>
    <w:p w:rsidR="00FF2A95" w:rsidRPr="00B55623" w:rsidRDefault="00FF2A95" w:rsidP="00FF2A95">
      <w:pPr>
        <w:spacing w:after="0" w:line="240" w:lineRule="auto"/>
        <w:rPr>
          <w:b/>
          <w:sz w:val="24"/>
          <w:szCs w:val="28"/>
        </w:rPr>
      </w:pPr>
      <w:r w:rsidRPr="00B55623">
        <w:rPr>
          <w:b/>
          <w:sz w:val="24"/>
          <w:szCs w:val="28"/>
        </w:rPr>
        <w:t>Dominoes</w:t>
      </w:r>
    </w:p>
    <w:p w:rsidR="00FF2A95" w:rsidRDefault="00FF2A95" w:rsidP="00FF2A95">
      <w:pPr>
        <w:spacing w:after="0" w:line="240" w:lineRule="auto"/>
        <w:rPr>
          <w:sz w:val="24"/>
          <w:szCs w:val="28"/>
        </w:rPr>
      </w:pPr>
      <w:r>
        <w:rPr>
          <w:sz w:val="24"/>
          <w:szCs w:val="28"/>
        </w:rPr>
        <w:t>Do the same as above but using dominoes.</w:t>
      </w:r>
    </w:p>
    <w:p w:rsidR="00FF2A95" w:rsidRDefault="00FF2A95" w:rsidP="00FF2A95">
      <w:pPr>
        <w:spacing w:after="0" w:line="240" w:lineRule="auto"/>
        <w:rPr>
          <w:b/>
          <w:sz w:val="24"/>
          <w:szCs w:val="28"/>
        </w:rPr>
      </w:pPr>
    </w:p>
    <w:p w:rsidR="00FF2A95" w:rsidRPr="00B55623" w:rsidRDefault="00FF2A95" w:rsidP="00FF2A95">
      <w:pPr>
        <w:spacing w:after="0" w:line="240" w:lineRule="auto"/>
        <w:rPr>
          <w:sz w:val="24"/>
          <w:szCs w:val="28"/>
        </w:rPr>
      </w:pPr>
      <w:r>
        <w:rPr>
          <w:b/>
          <w:sz w:val="24"/>
          <w:szCs w:val="28"/>
        </w:rPr>
        <w:t xml:space="preserve">Timed games </w:t>
      </w:r>
      <w:r w:rsidRPr="00B55623">
        <w:rPr>
          <w:sz w:val="24"/>
          <w:szCs w:val="28"/>
        </w:rPr>
        <w:t>(important that if you do this, the child understands the importance of focusing on the improvement that they are making)</w:t>
      </w:r>
      <w:r>
        <w:rPr>
          <w:sz w:val="24"/>
          <w:szCs w:val="28"/>
        </w:rPr>
        <w:t>.</w:t>
      </w:r>
    </w:p>
    <w:p w:rsidR="00FF2A95" w:rsidRPr="00B55623" w:rsidRDefault="00FF2A95" w:rsidP="00FF2A95">
      <w:pPr>
        <w:spacing w:after="0" w:line="240" w:lineRule="auto"/>
        <w:rPr>
          <w:sz w:val="24"/>
          <w:szCs w:val="28"/>
        </w:rPr>
      </w:pPr>
      <w:r w:rsidRPr="00B55623">
        <w:rPr>
          <w:sz w:val="24"/>
          <w:szCs w:val="28"/>
        </w:rPr>
        <w:t>How many questions can you answer in 2 minutes? Can you beat your own record?</w:t>
      </w:r>
    </w:p>
    <w:p w:rsidR="00025EA4" w:rsidRPr="00025EA4" w:rsidRDefault="00025EA4" w:rsidP="00025EA4">
      <w:pPr>
        <w:rPr>
          <w:b/>
          <w:u w:val="single"/>
        </w:rPr>
      </w:pPr>
    </w:p>
    <w:sectPr w:rsidR="00025EA4" w:rsidRPr="00025E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58BE"/>
    <w:multiLevelType w:val="hybridMultilevel"/>
    <w:tmpl w:val="87D68B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7F871E0"/>
    <w:multiLevelType w:val="hybridMultilevel"/>
    <w:tmpl w:val="FF3082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F96"/>
    <w:rsid w:val="00025EA4"/>
    <w:rsid w:val="00140C5F"/>
    <w:rsid w:val="004D2D39"/>
    <w:rsid w:val="0054657F"/>
    <w:rsid w:val="007F5DAB"/>
    <w:rsid w:val="00994F96"/>
    <w:rsid w:val="00CE7676"/>
    <w:rsid w:val="00FF2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5930F6-F672-44C2-BF9B-A589EB1B8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657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465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Snappymaths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FA97FDFE2CD548BDD0D581A4DC8235" ma:contentTypeVersion="12" ma:contentTypeDescription="Create a new document." ma:contentTypeScope="" ma:versionID="ed29a7c474827b0b00dc510b1fae3029">
  <xsd:schema xmlns:xsd="http://www.w3.org/2001/XMLSchema" xmlns:xs="http://www.w3.org/2001/XMLSchema" xmlns:p="http://schemas.microsoft.com/office/2006/metadata/properties" xmlns:ns2="3ba05a2e-67d2-4025-9691-fc23369fb153" xmlns:ns3="30227bce-33e0-4921-afc1-a89521c5466f" targetNamespace="http://schemas.microsoft.com/office/2006/metadata/properties" ma:root="true" ma:fieldsID="c98a2ec4af14b93312246aa6c767dfd3" ns2:_="" ns3:_="">
    <xsd:import namespace="3ba05a2e-67d2-4025-9691-fc23369fb153"/>
    <xsd:import namespace="30227bce-33e0-4921-afc1-a89521c546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a05a2e-67d2-4025-9691-fc23369fb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227bce-33e0-4921-afc1-a89521c5466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511847-678A-4F93-9282-49EECEA579F2}">
  <ds:schemaRefs>
    <ds:schemaRef ds:uri="3ba05a2e-67d2-4025-9691-fc23369fb153"/>
    <ds:schemaRef ds:uri="30227bce-33e0-4921-afc1-a89521c5466f"/>
    <ds:schemaRef ds:uri="http://purl.org/dc/elements/1.1/"/>
    <ds:schemaRef ds:uri="http://www.w3.org/XML/1998/namespace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0DF0108-23C2-4946-9A3F-7643D35A26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6CE74D-40E9-4FB4-B136-D9CFD26F26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a05a2e-67d2-4025-9691-fc23369fb153"/>
    <ds:schemaRef ds:uri="30227bce-33e0-4921-afc1-a89521c546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521D7DF7</Template>
  <TotalTime>1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Cheapside CE Primary School</Company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Baines</dc:creator>
  <cp:keywords/>
  <dc:description/>
  <cp:lastModifiedBy>Mrs K. Ryker</cp:lastModifiedBy>
  <cp:revision>2</cp:revision>
  <dcterms:created xsi:type="dcterms:W3CDTF">2021-09-07T16:57:00Z</dcterms:created>
  <dcterms:modified xsi:type="dcterms:W3CDTF">2021-09-07T16:57:00Z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0x01010098FA97FDFE2CD548BDD0D581A4DC8235</vt:lpwstr>
  </property>
  <property fmtid="{D5CDD505-2E9C-101B-9397-08002B2CF9AE}" pid="3" name="Order">
    <vt:r8>267100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</Properties>
</file>