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FEBCB" w14:textId="1BEDEB93" w:rsidR="00F85B69" w:rsidRDefault="00DF71E2" w:rsidP="00F472CD">
      <w:pPr>
        <w:rPr>
          <w:rFonts w:ascii="Comic Sans MS" w:hAnsi="Comic Sans MS"/>
          <w:sz w:val="28"/>
          <w:szCs w:val="28"/>
        </w:rPr>
      </w:pPr>
      <w:r w:rsidRPr="100C405F">
        <w:rPr>
          <w:rFonts w:ascii="Comic Sans MS" w:hAnsi="Comic Sans MS"/>
          <w:sz w:val="28"/>
          <w:szCs w:val="28"/>
        </w:rPr>
        <w:t xml:space="preserve">Spellings for </w:t>
      </w:r>
      <w:proofErr w:type="spellStart"/>
      <w:r w:rsidR="00106D9E" w:rsidRPr="100C405F">
        <w:rPr>
          <w:rFonts w:ascii="Comic Sans MS" w:hAnsi="Comic Sans MS"/>
          <w:sz w:val="28"/>
          <w:szCs w:val="28"/>
        </w:rPr>
        <w:t>Aut</w:t>
      </w:r>
      <w:proofErr w:type="spellEnd"/>
      <w:r w:rsidR="00106D9E" w:rsidRPr="100C405F">
        <w:rPr>
          <w:rFonts w:ascii="Comic Sans MS" w:hAnsi="Comic Sans MS"/>
          <w:sz w:val="28"/>
          <w:szCs w:val="28"/>
        </w:rPr>
        <w:t xml:space="preserve"> 1 </w:t>
      </w:r>
      <w:r w:rsidR="001911B3" w:rsidRPr="100C405F">
        <w:rPr>
          <w:rFonts w:ascii="Comic Sans MS" w:hAnsi="Comic Sans MS"/>
          <w:sz w:val="28"/>
          <w:szCs w:val="28"/>
        </w:rPr>
        <w:t>Test 1</w:t>
      </w:r>
    </w:p>
    <w:p w14:paraId="34128340" w14:textId="77777777" w:rsidR="00F85B69" w:rsidRPr="001C3600" w:rsidRDefault="00F85B69" w:rsidP="00F85B69">
      <w:pPr>
        <w:rPr>
          <w:rFonts w:ascii="Comic Sans MS" w:hAnsi="Comic Sans MS"/>
          <w:sz w:val="28"/>
          <w:szCs w:val="28"/>
        </w:rPr>
      </w:pPr>
      <w:r w:rsidRPr="0074640C">
        <w:rPr>
          <w:rFonts w:ascii="Comic Sans MS" w:hAnsi="Comic Sans MS"/>
          <w:b/>
          <w:sz w:val="28"/>
          <w:szCs w:val="28"/>
        </w:rPr>
        <w:t>Look, cover, write, check</w:t>
      </w:r>
      <w:r w:rsidRPr="001C3600">
        <w:rPr>
          <w:rFonts w:ascii="Comic Sans MS" w:hAnsi="Comic Sans MS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6"/>
        <w:gridCol w:w="2421"/>
        <w:gridCol w:w="2423"/>
        <w:gridCol w:w="2423"/>
        <w:gridCol w:w="2359"/>
        <w:gridCol w:w="2486"/>
      </w:tblGrid>
      <w:tr w:rsidR="001C3600" w:rsidRPr="00106D9E" w14:paraId="43D2C629" w14:textId="77777777" w:rsidTr="00106D9E">
        <w:tc>
          <w:tcPr>
            <w:tcW w:w="3285" w:type="dxa"/>
          </w:tcPr>
          <w:p w14:paraId="081F4EBF" w14:textId="77777777" w:rsidR="001C3600" w:rsidRPr="00106D9E" w:rsidRDefault="00A07BEB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Word</w:t>
            </w:r>
          </w:p>
        </w:tc>
        <w:tc>
          <w:tcPr>
            <w:tcW w:w="2447" w:type="dxa"/>
          </w:tcPr>
          <w:p w14:paraId="12DC4152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1</w:t>
            </w:r>
          </w:p>
        </w:tc>
        <w:tc>
          <w:tcPr>
            <w:tcW w:w="2449" w:type="dxa"/>
          </w:tcPr>
          <w:p w14:paraId="75B1E07C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2</w:t>
            </w:r>
          </w:p>
        </w:tc>
        <w:tc>
          <w:tcPr>
            <w:tcW w:w="2449" w:type="dxa"/>
          </w:tcPr>
          <w:p w14:paraId="4C8A552C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 xml:space="preserve">Day 3 </w:t>
            </w:r>
          </w:p>
        </w:tc>
        <w:tc>
          <w:tcPr>
            <w:tcW w:w="2383" w:type="dxa"/>
          </w:tcPr>
          <w:p w14:paraId="0A9925D6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4</w:t>
            </w:r>
          </w:p>
        </w:tc>
        <w:tc>
          <w:tcPr>
            <w:tcW w:w="2513" w:type="dxa"/>
          </w:tcPr>
          <w:p w14:paraId="215B7A3F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5</w:t>
            </w:r>
          </w:p>
        </w:tc>
      </w:tr>
      <w:tr w:rsidR="004D4C18" w:rsidRPr="00106D9E" w14:paraId="7F634DB9" w14:textId="77777777" w:rsidTr="00106D9E">
        <w:tc>
          <w:tcPr>
            <w:tcW w:w="3285" w:type="dxa"/>
          </w:tcPr>
          <w:p w14:paraId="68510811" w14:textId="16AFDEF0" w:rsidR="004D4C18" w:rsidRPr="00106D9E" w:rsidRDefault="00030437" w:rsidP="00B354E1">
            <w:pPr>
              <w:rPr>
                <w:rFonts w:ascii="XCCW Joined 23a" w:hAnsi="XCCW Joined 23a"/>
                <w:sz w:val="40"/>
                <w:szCs w:val="36"/>
              </w:rPr>
            </w:pPr>
            <w:bookmarkStart w:id="0" w:name="_GoBack" w:colFirst="0" w:colLast="0"/>
            <w:r>
              <w:rPr>
                <w:rFonts w:ascii="XCCW Joined 23a" w:hAnsi="XCCW Joined 23a"/>
                <w:sz w:val="40"/>
                <w:szCs w:val="36"/>
              </w:rPr>
              <w:t>vicious</w:t>
            </w:r>
          </w:p>
        </w:tc>
        <w:tc>
          <w:tcPr>
            <w:tcW w:w="2447" w:type="dxa"/>
          </w:tcPr>
          <w:p w14:paraId="672A6659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449" w:type="dxa"/>
          </w:tcPr>
          <w:p w14:paraId="0A37501D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449" w:type="dxa"/>
          </w:tcPr>
          <w:p w14:paraId="5DAB6C7B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383" w:type="dxa"/>
          </w:tcPr>
          <w:p w14:paraId="02EB378F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513" w:type="dxa"/>
          </w:tcPr>
          <w:p w14:paraId="6A05A809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</w:tr>
      <w:tr w:rsidR="0074640C" w:rsidRPr="00106D9E" w14:paraId="39A43119" w14:textId="77777777" w:rsidTr="00106D9E">
        <w:tc>
          <w:tcPr>
            <w:tcW w:w="3285" w:type="dxa"/>
          </w:tcPr>
          <w:p w14:paraId="0D27DC1F" w14:textId="53D28FF0" w:rsidR="0074640C" w:rsidRPr="00106D9E" w:rsidRDefault="00030437" w:rsidP="00D04BBA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gracious</w:t>
            </w:r>
          </w:p>
        </w:tc>
        <w:tc>
          <w:tcPr>
            <w:tcW w:w="2447" w:type="dxa"/>
          </w:tcPr>
          <w:p w14:paraId="5A39BBE3" w14:textId="77777777" w:rsidR="0074640C" w:rsidRPr="00106D9E" w:rsidRDefault="0074640C" w:rsidP="00D04BBA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41C8F396" w14:textId="77777777" w:rsidR="0074640C" w:rsidRPr="00106D9E" w:rsidRDefault="0074640C" w:rsidP="00D04BBA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72A3D3EC" w14:textId="77777777" w:rsidR="0074640C" w:rsidRPr="00106D9E" w:rsidRDefault="0074640C" w:rsidP="00D04BBA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0D0B940D" w14:textId="77777777" w:rsidR="0074640C" w:rsidRPr="00106D9E" w:rsidRDefault="0074640C" w:rsidP="00D04BBA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0E27B00A" w14:textId="77777777" w:rsidR="0074640C" w:rsidRPr="00106D9E" w:rsidRDefault="0074640C" w:rsidP="00D04BBA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44A7F760" w14:textId="77777777" w:rsidTr="00106D9E">
        <w:tc>
          <w:tcPr>
            <w:tcW w:w="3285" w:type="dxa"/>
          </w:tcPr>
          <w:p w14:paraId="590413A4" w14:textId="38629350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spacious</w:t>
            </w:r>
          </w:p>
        </w:tc>
        <w:tc>
          <w:tcPr>
            <w:tcW w:w="2447" w:type="dxa"/>
          </w:tcPr>
          <w:p w14:paraId="60061E4C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44EAFD9C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4B94D5A5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3DEEC669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3656B9AB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2FD2247F" w14:textId="77777777" w:rsidTr="00106D9E">
        <w:tc>
          <w:tcPr>
            <w:tcW w:w="3285" w:type="dxa"/>
          </w:tcPr>
          <w:p w14:paraId="3C2F6279" w14:textId="128ADA2D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malicious</w:t>
            </w:r>
          </w:p>
        </w:tc>
        <w:tc>
          <w:tcPr>
            <w:tcW w:w="2447" w:type="dxa"/>
          </w:tcPr>
          <w:p w14:paraId="45FB0818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049F31CB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53128261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62486C05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4101652C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5265FA10" w14:textId="77777777" w:rsidTr="00106D9E">
        <w:tc>
          <w:tcPr>
            <w:tcW w:w="3285" w:type="dxa"/>
          </w:tcPr>
          <w:p w14:paraId="67E61D8D" w14:textId="06194E9E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precious</w:t>
            </w:r>
          </w:p>
        </w:tc>
        <w:tc>
          <w:tcPr>
            <w:tcW w:w="2447" w:type="dxa"/>
          </w:tcPr>
          <w:p w14:paraId="4B99056E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1299C43A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4DDBEF00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3461D779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3CF2D8B6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3FFF2064" w14:textId="77777777" w:rsidTr="00106D9E">
        <w:tc>
          <w:tcPr>
            <w:tcW w:w="3285" w:type="dxa"/>
          </w:tcPr>
          <w:p w14:paraId="0E776E0B" w14:textId="6AC721DE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conscious</w:t>
            </w:r>
          </w:p>
        </w:tc>
        <w:tc>
          <w:tcPr>
            <w:tcW w:w="2447" w:type="dxa"/>
          </w:tcPr>
          <w:p w14:paraId="0FB78278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1FC39945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0562CB0E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34CE0A41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62EBF3C5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1A008CAD" w14:textId="77777777" w:rsidTr="00106D9E">
        <w:tc>
          <w:tcPr>
            <w:tcW w:w="3285" w:type="dxa"/>
          </w:tcPr>
          <w:p w14:paraId="00782887" w14:textId="2232B9F9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delicious</w:t>
            </w:r>
          </w:p>
        </w:tc>
        <w:tc>
          <w:tcPr>
            <w:tcW w:w="2447" w:type="dxa"/>
          </w:tcPr>
          <w:p w14:paraId="6D98A12B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2946DB82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5997CC1D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110FFD37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6B699379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375C86D6" w14:textId="77777777" w:rsidTr="00106D9E">
        <w:tc>
          <w:tcPr>
            <w:tcW w:w="3285" w:type="dxa"/>
          </w:tcPr>
          <w:p w14:paraId="1F703F11" w14:textId="3DC1B4C0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suspicious</w:t>
            </w:r>
          </w:p>
        </w:tc>
        <w:tc>
          <w:tcPr>
            <w:tcW w:w="2447" w:type="dxa"/>
          </w:tcPr>
          <w:p w14:paraId="3FE9F23F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1F72F646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08CE6F91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61CDCEAD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6BB9E253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2539F0C9" w14:textId="77777777" w:rsidTr="00106D9E">
        <w:tc>
          <w:tcPr>
            <w:tcW w:w="3285" w:type="dxa"/>
          </w:tcPr>
          <w:p w14:paraId="776503C4" w14:textId="11B471E6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atrocious</w:t>
            </w:r>
          </w:p>
        </w:tc>
        <w:tc>
          <w:tcPr>
            <w:tcW w:w="2447" w:type="dxa"/>
          </w:tcPr>
          <w:p w14:paraId="23DE523C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52E56223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07547A01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5043CB0F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07459315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E348BF" w:rsidRPr="00106D9E" w14:paraId="550745E6" w14:textId="77777777" w:rsidTr="00106D9E">
        <w:tc>
          <w:tcPr>
            <w:tcW w:w="3285" w:type="dxa"/>
          </w:tcPr>
          <w:p w14:paraId="3F08269D" w14:textId="0F09A1EB" w:rsidR="00E348BF" w:rsidRPr="00106D9E" w:rsidRDefault="00030437" w:rsidP="00E348B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ferocious</w:t>
            </w:r>
          </w:p>
        </w:tc>
        <w:tc>
          <w:tcPr>
            <w:tcW w:w="2447" w:type="dxa"/>
          </w:tcPr>
          <w:p w14:paraId="6537F28F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6DFB9E20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49" w:type="dxa"/>
          </w:tcPr>
          <w:p w14:paraId="70DF9E56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83" w:type="dxa"/>
          </w:tcPr>
          <w:p w14:paraId="44E871BC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513" w:type="dxa"/>
          </w:tcPr>
          <w:p w14:paraId="144A5D23" w14:textId="77777777" w:rsidR="00E348BF" w:rsidRPr="00106D9E" w:rsidRDefault="00E348BF" w:rsidP="00E348BF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bookmarkEnd w:id="0"/>
    </w:tbl>
    <w:p w14:paraId="738610EB" w14:textId="77777777" w:rsidR="00BF0F92" w:rsidRDefault="00BF0F92">
      <w:pPr>
        <w:rPr>
          <w:rFonts w:ascii="Comic Sans MS" w:hAnsi="Comic Sans MS"/>
          <w:b/>
          <w:sz w:val="28"/>
          <w:szCs w:val="28"/>
        </w:rPr>
      </w:pPr>
    </w:p>
    <w:sectPr w:rsidR="00BF0F92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E1"/>
    <w:rsid w:val="000279D3"/>
    <w:rsid w:val="00030437"/>
    <w:rsid w:val="00065D1D"/>
    <w:rsid w:val="00066D1F"/>
    <w:rsid w:val="00075B0B"/>
    <w:rsid w:val="000A629F"/>
    <w:rsid w:val="000C50C4"/>
    <w:rsid w:val="00106D9E"/>
    <w:rsid w:val="00163F70"/>
    <w:rsid w:val="001911B3"/>
    <w:rsid w:val="001C3600"/>
    <w:rsid w:val="002E6851"/>
    <w:rsid w:val="00300BEB"/>
    <w:rsid w:val="00373FEC"/>
    <w:rsid w:val="003872B2"/>
    <w:rsid w:val="0039566C"/>
    <w:rsid w:val="003D15FD"/>
    <w:rsid w:val="003F6878"/>
    <w:rsid w:val="004438B0"/>
    <w:rsid w:val="00481757"/>
    <w:rsid w:val="004B11E8"/>
    <w:rsid w:val="004D109B"/>
    <w:rsid w:val="004D4C18"/>
    <w:rsid w:val="004D7B8A"/>
    <w:rsid w:val="00532A6D"/>
    <w:rsid w:val="0059083D"/>
    <w:rsid w:val="005D5B36"/>
    <w:rsid w:val="005E1624"/>
    <w:rsid w:val="005E6E28"/>
    <w:rsid w:val="00611E61"/>
    <w:rsid w:val="006420BE"/>
    <w:rsid w:val="00686B12"/>
    <w:rsid w:val="00744F7E"/>
    <w:rsid w:val="0074640C"/>
    <w:rsid w:val="007A0BB7"/>
    <w:rsid w:val="007D4B71"/>
    <w:rsid w:val="009133CD"/>
    <w:rsid w:val="00945357"/>
    <w:rsid w:val="009944FD"/>
    <w:rsid w:val="00A05D78"/>
    <w:rsid w:val="00A07BEB"/>
    <w:rsid w:val="00AB6334"/>
    <w:rsid w:val="00AE4308"/>
    <w:rsid w:val="00AF383F"/>
    <w:rsid w:val="00B26C5A"/>
    <w:rsid w:val="00B354E1"/>
    <w:rsid w:val="00B4742C"/>
    <w:rsid w:val="00BE1942"/>
    <w:rsid w:val="00BF0F92"/>
    <w:rsid w:val="00C73A01"/>
    <w:rsid w:val="00CA6875"/>
    <w:rsid w:val="00CF4849"/>
    <w:rsid w:val="00D32854"/>
    <w:rsid w:val="00DF71E2"/>
    <w:rsid w:val="00E02DD9"/>
    <w:rsid w:val="00E27D04"/>
    <w:rsid w:val="00E348BF"/>
    <w:rsid w:val="00E5651A"/>
    <w:rsid w:val="00EF66ED"/>
    <w:rsid w:val="00F02470"/>
    <w:rsid w:val="00F4521C"/>
    <w:rsid w:val="00F6070E"/>
    <w:rsid w:val="00F85B69"/>
    <w:rsid w:val="00FA37E4"/>
    <w:rsid w:val="00FC2A81"/>
    <w:rsid w:val="100C405F"/>
    <w:rsid w:val="54D8A870"/>
    <w:rsid w:val="6206E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842A"/>
  <w15:docId w15:val="{6F111722-9E8F-44C8-A25F-829547E3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F9CA3-231C-4A12-8A4A-4ED7FBE22A37}">
  <ds:schemaRefs>
    <ds:schemaRef ds:uri="http://purl.org/dc/terms/"/>
    <ds:schemaRef ds:uri="http://schemas.openxmlformats.org/package/2006/metadata/core-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fa35bd1-63db-4a7c-91f2-1c0edbf99cc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A315F8D-9D52-4350-B8BB-C4A4AEC1F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8A5EE4-C762-42C5-8B86-5C2BFDD31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44303D47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Roberts</dc:creator>
  <cp:lastModifiedBy>Mr A. Searle</cp:lastModifiedBy>
  <cp:revision>2</cp:revision>
  <cp:lastPrinted>2015-03-18T10:26:00Z</cp:lastPrinted>
  <dcterms:created xsi:type="dcterms:W3CDTF">2025-09-22T11:45:00Z</dcterms:created>
  <dcterms:modified xsi:type="dcterms:W3CDTF">2025-09-22T11:45:00Z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