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FEBCB" w14:textId="0CB7802B" w:rsidR="00F85B69" w:rsidRDefault="00DF71E2" w:rsidP="006F1AF0">
      <w:pPr>
        <w:rPr>
          <w:rFonts w:ascii="Comic Sans MS" w:hAnsi="Comic Sans MS"/>
          <w:sz w:val="28"/>
          <w:szCs w:val="28"/>
        </w:rPr>
      </w:pPr>
      <w:r w:rsidRPr="100C405F">
        <w:rPr>
          <w:rFonts w:ascii="Comic Sans MS" w:hAnsi="Comic Sans MS"/>
          <w:sz w:val="28"/>
          <w:szCs w:val="28"/>
        </w:rPr>
        <w:t xml:space="preserve">Spellings for </w:t>
      </w:r>
      <w:proofErr w:type="spellStart"/>
      <w:r w:rsidR="00106D9E" w:rsidRPr="100C405F">
        <w:rPr>
          <w:rFonts w:ascii="Comic Sans MS" w:hAnsi="Comic Sans MS"/>
          <w:sz w:val="28"/>
          <w:szCs w:val="28"/>
        </w:rPr>
        <w:t>Aut</w:t>
      </w:r>
      <w:proofErr w:type="spellEnd"/>
      <w:r w:rsidR="00106D9E" w:rsidRPr="100C405F">
        <w:rPr>
          <w:rFonts w:ascii="Comic Sans MS" w:hAnsi="Comic Sans MS"/>
          <w:sz w:val="28"/>
          <w:szCs w:val="28"/>
        </w:rPr>
        <w:t xml:space="preserve"> 1 </w:t>
      </w:r>
      <w:r w:rsidR="001911B3" w:rsidRPr="100C405F">
        <w:rPr>
          <w:rFonts w:ascii="Comic Sans MS" w:hAnsi="Comic Sans MS"/>
          <w:sz w:val="28"/>
          <w:szCs w:val="28"/>
        </w:rPr>
        <w:t>Test 1</w:t>
      </w:r>
      <w:r w:rsidR="006F1AF0">
        <w:rPr>
          <w:rFonts w:ascii="Comic Sans MS" w:hAnsi="Comic Sans MS"/>
          <w:sz w:val="28"/>
          <w:szCs w:val="28"/>
        </w:rPr>
        <w:t xml:space="preserve"> Group 2</w:t>
      </w:r>
    </w:p>
    <w:p w14:paraId="34128340" w14:textId="77777777" w:rsidR="00F85B69" w:rsidRPr="001C3600" w:rsidRDefault="00F85B69" w:rsidP="00F85B69">
      <w:pPr>
        <w:rPr>
          <w:rFonts w:ascii="Comic Sans MS" w:hAnsi="Comic Sans MS"/>
          <w:sz w:val="28"/>
          <w:szCs w:val="28"/>
        </w:rPr>
      </w:pPr>
      <w:r w:rsidRPr="0074640C">
        <w:rPr>
          <w:rFonts w:ascii="Comic Sans MS" w:hAnsi="Comic Sans MS"/>
          <w:b/>
          <w:sz w:val="28"/>
          <w:szCs w:val="28"/>
        </w:rPr>
        <w:t>Look, cover, write, check</w:t>
      </w:r>
      <w:r w:rsidRPr="001C3600">
        <w:rPr>
          <w:rFonts w:ascii="Comic Sans MS" w:hAnsi="Comic Sans MS"/>
          <w:sz w:val="28"/>
          <w:szCs w:val="28"/>
        </w:rPr>
        <w:t>:  Look at each word, cover it and see if you can copy it out correctly.  Try not to complete this sheet all in one go, do a column a day so that you build up a memory of the spellings over the week.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71"/>
        <w:gridCol w:w="2423"/>
        <w:gridCol w:w="2424"/>
        <w:gridCol w:w="2424"/>
        <w:gridCol w:w="2359"/>
        <w:gridCol w:w="2487"/>
      </w:tblGrid>
      <w:tr w:rsidR="001C3600" w:rsidRPr="00106D9E" w14:paraId="43D2C629" w14:textId="77777777" w:rsidTr="006F1AF0">
        <w:tc>
          <w:tcPr>
            <w:tcW w:w="3271" w:type="dxa"/>
          </w:tcPr>
          <w:p w14:paraId="081F4EBF" w14:textId="77777777" w:rsidR="001C3600" w:rsidRPr="00106D9E" w:rsidRDefault="00A07BEB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>Word</w:t>
            </w:r>
          </w:p>
        </w:tc>
        <w:tc>
          <w:tcPr>
            <w:tcW w:w="2423" w:type="dxa"/>
          </w:tcPr>
          <w:p w14:paraId="12DC4152" w14:textId="77777777" w:rsidR="001C3600" w:rsidRPr="00106D9E" w:rsidRDefault="007A0BB7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>Day 1</w:t>
            </w:r>
          </w:p>
        </w:tc>
        <w:tc>
          <w:tcPr>
            <w:tcW w:w="2424" w:type="dxa"/>
          </w:tcPr>
          <w:p w14:paraId="75B1E07C" w14:textId="77777777" w:rsidR="001C3600" w:rsidRPr="00106D9E" w:rsidRDefault="007A0BB7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>Day 2</w:t>
            </w:r>
          </w:p>
        </w:tc>
        <w:tc>
          <w:tcPr>
            <w:tcW w:w="2424" w:type="dxa"/>
          </w:tcPr>
          <w:p w14:paraId="4C8A552C" w14:textId="77777777" w:rsidR="001C3600" w:rsidRPr="00106D9E" w:rsidRDefault="007A0BB7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 xml:space="preserve">Day 3 </w:t>
            </w:r>
          </w:p>
        </w:tc>
        <w:tc>
          <w:tcPr>
            <w:tcW w:w="2359" w:type="dxa"/>
          </w:tcPr>
          <w:p w14:paraId="0A9925D6" w14:textId="77777777" w:rsidR="001C3600" w:rsidRPr="00106D9E" w:rsidRDefault="007A0BB7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>Day 4</w:t>
            </w:r>
          </w:p>
        </w:tc>
        <w:tc>
          <w:tcPr>
            <w:tcW w:w="2487" w:type="dxa"/>
          </w:tcPr>
          <w:p w14:paraId="215B7A3F" w14:textId="77777777" w:rsidR="001C3600" w:rsidRPr="00106D9E" w:rsidRDefault="007A0BB7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  <w:r w:rsidRPr="00106D9E">
              <w:rPr>
                <w:rFonts w:ascii="Comic Sans MS" w:hAnsi="Comic Sans MS"/>
                <w:b/>
                <w:sz w:val="44"/>
                <w:szCs w:val="36"/>
              </w:rPr>
              <w:t>Day 5</w:t>
            </w:r>
          </w:p>
        </w:tc>
      </w:tr>
      <w:tr w:rsidR="004D4C18" w:rsidRPr="00106D9E" w14:paraId="7F634DB9" w14:textId="77777777" w:rsidTr="006F1AF0">
        <w:tc>
          <w:tcPr>
            <w:tcW w:w="3271" w:type="dxa"/>
          </w:tcPr>
          <w:p w14:paraId="68510811" w14:textId="52D9CA55" w:rsidR="004D4C18" w:rsidRPr="00106D9E" w:rsidRDefault="006F1AF0" w:rsidP="00B354E1">
            <w:pPr>
              <w:rPr>
                <w:rFonts w:ascii="XCCW Joined 23a" w:hAnsi="XCCW Joined 23a"/>
                <w:sz w:val="40"/>
                <w:szCs w:val="36"/>
              </w:rPr>
            </w:pPr>
            <w:bookmarkStart w:id="0" w:name="_GoBack" w:colFirst="0" w:colLast="0"/>
            <w:r>
              <w:rPr>
                <w:rFonts w:ascii="XCCW Joined 23a" w:hAnsi="XCCW Joined 23a"/>
                <w:sz w:val="40"/>
                <w:szCs w:val="36"/>
              </w:rPr>
              <w:t>forgetting</w:t>
            </w:r>
          </w:p>
        </w:tc>
        <w:tc>
          <w:tcPr>
            <w:tcW w:w="2423" w:type="dxa"/>
          </w:tcPr>
          <w:p w14:paraId="672A6659" w14:textId="77777777" w:rsidR="004D4C18" w:rsidRPr="00106D9E" w:rsidRDefault="004D4C18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</w:p>
        </w:tc>
        <w:tc>
          <w:tcPr>
            <w:tcW w:w="2424" w:type="dxa"/>
          </w:tcPr>
          <w:p w14:paraId="0A37501D" w14:textId="77777777" w:rsidR="004D4C18" w:rsidRPr="00106D9E" w:rsidRDefault="004D4C18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</w:p>
        </w:tc>
        <w:tc>
          <w:tcPr>
            <w:tcW w:w="2424" w:type="dxa"/>
          </w:tcPr>
          <w:p w14:paraId="5DAB6C7B" w14:textId="77777777" w:rsidR="004D4C18" w:rsidRPr="00106D9E" w:rsidRDefault="004D4C18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</w:p>
        </w:tc>
        <w:tc>
          <w:tcPr>
            <w:tcW w:w="2359" w:type="dxa"/>
          </w:tcPr>
          <w:p w14:paraId="02EB378F" w14:textId="77777777" w:rsidR="004D4C18" w:rsidRPr="00106D9E" w:rsidRDefault="004D4C18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</w:p>
        </w:tc>
        <w:tc>
          <w:tcPr>
            <w:tcW w:w="2487" w:type="dxa"/>
          </w:tcPr>
          <w:p w14:paraId="6A05A809" w14:textId="77777777" w:rsidR="004D4C18" w:rsidRPr="00106D9E" w:rsidRDefault="004D4C18" w:rsidP="00B354E1">
            <w:pPr>
              <w:rPr>
                <w:rFonts w:ascii="Comic Sans MS" w:hAnsi="Comic Sans MS"/>
                <w:b/>
                <w:sz w:val="44"/>
                <w:szCs w:val="36"/>
              </w:rPr>
            </w:pPr>
          </w:p>
        </w:tc>
      </w:tr>
      <w:tr w:rsidR="006F1AF0" w:rsidRPr="00106D9E" w14:paraId="39A43119" w14:textId="77777777" w:rsidTr="006F1AF0">
        <w:tc>
          <w:tcPr>
            <w:tcW w:w="3271" w:type="dxa"/>
          </w:tcPr>
          <w:p w14:paraId="0D27DC1F" w14:textId="2612DE74" w:rsidR="006F1AF0" w:rsidRPr="00106D9E" w:rsidRDefault="006F1AF0" w:rsidP="006F1AF0">
            <w:pPr>
              <w:rPr>
                <w:rFonts w:ascii="XCCW Joined 23a" w:hAnsi="XCCW Joined 23a"/>
                <w:sz w:val="40"/>
                <w:szCs w:val="36"/>
              </w:rPr>
            </w:pPr>
            <w:r w:rsidRPr="00403140">
              <w:rPr>
                <w:rFonts w:ascii="XCCW Joined 23a" w:hAnsi="XCCW Joined 23a"/>
                <w:sz w:val="40"/>
                <w:szCs w:val="36"/>
              </w:rPr>
              <w:t>forg</w:t>
            </w:r>
            <w:r>
              <w:rPr>
                <w:rFonts w:ascii="XCCW Joined 23a" w:hAnsi="XCCW Joined 23a"/>
                <w:sz w:val="40"/>
                <w:szCs w:val="36"/>
              </w:rPr>
              <w:t>o</w:t>
            </w:r>
            <w:r w:rsidRPr="00403140">
              <w:rPr>
                <w:rFonts w:ascii="XCCW Joined 23a" w:hAnsi="XCCW Joined 23a"/>
                <w:sz w:val="40"/>
                <w:szCs w:val="36"/>
              </w:rPr>
              <w:t>tt</w:t>
            </w:r>
            <w:r>
              <w:rPr>
                <w:rFonts w:ascii="XCCW Joined 23a" w:hAnsi="XCCW Joined 23a"/>
                <w:sz w:val="40"/>
                <w:szCs w:val="36"/>
              </w:rPr>
              <w:t>en</w:t>
            </w:r>
          </w:p>
        </w:tc>
        <w:tc>
          <w:tcPr>
            <w:tcW w:w="2423" w:type="dxa"/>
          </w:tcPr>
          <w:p w14:paraId="5A39BBE3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41C8F396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72A3D3EC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59" w:type="dxa"/>
          </w:tcPr>
          <w:p w14:paraId="0D0B940D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87" w:type="dxa"/>
          </w:tcPr>
          <w:p w14:paraId="0E27B00A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6F1AF0" w:rsidRPr="00106D9E" w14:paraId="44A7F760" w14:textId="77777777" w:rsidTr="006F1AF0">
        <w:tc>
          <w:tcPr>
            <w:tcW w:w="3271" w:type="dxa"/>
          </w:tcPr>
          <w:p w14:paraId="590413A4" w14:textId="74CD9AC0" w:rsidR="006F1AF0" w:rsidRPr="00106D9E" w:rsidRDefault="00EC64CB" w:rsidP="006F1AF0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beginning</w:t>
            </w:r>
          </w:p>
        </w:tc>
        <w:tc>
          <w:tcPr>
            <w:tcW w:w="2423" w:type="dxa"/>
          </w:tcPr>
          <w:p w14:paraId="60061E4C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44EAFD9C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4B94D5A5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59" w:type="dxa"/>
          </w:tcPr>
          <w:p w14:paraId="3DEEC669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87" w:type="dxa"/>
          </w:tcPr>
          <w:p w14:paraId="3656B9AB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6F1AF0" w:rsidRPr="00106D9E" w14:paraId="2FD2247F" w14:textId="77777777" w:rsidTr="006F1AF0">
        <w:tc>
          <w:tcPr>
            <w:tcW w:w="3271" w:type="dxa"/>
          </w:tcPr>
          <w:p w14:paraId="3C2F6279" w14:textId="579A7C29" w:rsidR="006F1AF0" w:rsidRPr="00106D9E" w:rsidRDefault="00EC64CB" w:rsidP="006F1AF0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beginner</w:t>
            </w:r>
          </w:p>
        </w:tc>
        <w:tc>
          <w:tcPr>
            <w:tcW w:w="2423" w:type="dxa"/>
          </w:tcPr>
          <w:p w14:paraId="45FB0818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049F31CB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53128261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59" w:type="dxa"/>
          </w:tcPr>
          <w:p w14:paraId="62486C05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87" w:type="dxa"/>
          </w:tcPr>
          <w:p w14:paraId="4101652C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6F1AF0" w:rsidRPr="00106D9E" w14:paraId="5265FA10" w14:textId="77777777" w:rsidTr="006F1AF0">
        <w:tc>
          <w:tcPr>
            <w:tcW w:w="3271" w:type="dxa"/>
          </w:tcPr>
          <w:p w14:paraId="67E61D8D" w14:textId="4DF6956B" w:rsidR="006F1AF0" w:rsidRPr="00106D9E" w:rsidRDefault="00EC64CB" w:rsidP="006F1AF0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preferring</w:t>
            </w:r>
          </w:p>
        </w:tc>
        <w:tc>
          <w:tcPr>
            <w:tcW w:w="2423" w:type="dxa"/>
          </w:tcPr>
          <w:p w14:paraId="4B99056E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1299C43A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4DDBEF00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59" w:type="dxa"/>
          </w:tcPr>
          <w:p w14:paraId="3461D779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87" w:type="dxa"/>
          </w:tcPr>
          <w:p w14:paraId="3CF2D8B6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6F1AF0" w:rsidRPr="00106D9E" w14:paraId="3FFF2064" w14:textId="77777777" w:rsidTr="006F1AF0">
        <w:tc>
          <w:tcPr>
            <w:tcW w:w="3271" w:type="dxa"/>
          </w:tcPr>
          <w:p w14:paraId="0E776E0B" w14:textId="794275DA" w:rsidR="006F1AF0" w:rsidRPr="00106D9E" w:rsidRDefault="00EC64CB" w:rsidP="006F1AF0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preferred</w:t>
            </w:r>
          </w:p>
        </w:tc>
        <w:tc>
          <w:tcPr>
            <w:tcW w:w="2423" w:type="dxa"/>
          </w:tcPr>
          <w:p w14:paraId="0FB78278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1FC39945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0562CB0E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59" w:type="dxa"/>
          </w:tcPr>
          <w:p w14:paraId="34CE0A41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87" w:type="dxa"/>
          </w:tcPr>
          <w:p w14:paraId="62EBF3C5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6F1AF0" w:rsidRPr="00106D9E" w14:paraId="1A008CAD" w14:textId="77777777" w:rsidTr="006F1AF0">
        <w:tc>
          <w:tcPr>
            <w:tcW w:w="3271" w:type="dxa"/>
          </w:tcPr>
          <w:p w14:paraId="00782887" w14:textId="399A732F" w:rsidR="006F1AF0" w:rsidRPr="00106D9E" w:rsidRDefault="00EC64CB" w:rsidP="006F1AF0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occurring</w:t>
            </w:r>
          </w:p>
        </w:tc>
        <w:tc>
          <w:tcPr>
            <w:tcW w:w="2423" w:type="dxa"/>
          </w:tcPr>
          <w:p w14:paraId="6D98A12B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2946DB82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5997CC1D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59" w:type="dxa"/>
          </w:tcPr>
          <w:p w14:paraId="110FFD37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87" w:type="dxa"/>
          </w:tcPr>
          <w:p w14:paraId="6B699379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6F1AF0" w:rsidRPr="00106D9E" w14:paraId="375C86D6" w14:textId="77777777" w:rsidTr="006F1AF0">
        <w:tc>
          <w:tcPr>
            <w:tcW w:w="3271" w:type="dxa"/>
          </w:tcPr>
          <w:p w14:paraId="1F703F11" w14:textId="7A61A020" w:rsidR="006F1AF0" w:rsidRPr="00106D9E" w:rsidRDefault="00EC64CB" w:rsidP="006F1AF0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occurred</w:t>
            </w:r>
          </w:p>
        </w:tc>
        <w:tc>
          <w:tcPr>
            <w:tcW w:w="2423" w:type="dxa"/>
          </w:tcPr>
          <w:p w14:paraId="3FE9F23F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1F72F646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08CE6F91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59" w:type="dxa"/>
          </w:tcPr>
          <w:p w14:paraId="61CDCEAD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87" w:type="dxa"/>
          </w:tcPr>
          <w:p w14:paraId="6BB9E253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6F1AF0" w:rsidRPr="00106D9E" w14:paraId="2539F0C9" w14:textId="77777777" w:rsidTr="006F1AF0">
        <w:tc>
          <w:tcPr>
            <w:tcW w:w="3271" w:type="dxa"/>
          </w:tcPr>
          <w:p w14:paraId="776503C4" w14:textId="3B3629C7" w:rsidR="006F1AF0" w:rsidRPr="00106D9E" w:rsidRDefault="00EC64CB" w:rsidP="006F1AF0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forbidden</w:t>
            </w:r>
          </w:p>
        </w:tc>
        <w:tc>
          <w:tcPr>
            <w:tcW w:w="2423" w:type="dxa"/>
          </w:tcPr>
          <w:p w14:paraId="23DE523C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52E56223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07547A01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59" w:type="dxa"/>
          </w:tcPr>
          <w:p w14:paraId="5043CB0F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87" w:type="dxa"/>
          </w:tcPr>
          <w:p w14:paraId="07459315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tr w:rsidR="006F1AF0" w:rsidRPr="00106D9E" w14:paraId="550745E6" w14:textId="77777777" w:rsidTr="006F1AF0">
        <w:tc>
          <w:tcPr>
            <w:tcW w:w="3271" w:type="dxa"/>
          </w:tcPr>
          <w:p w14:paraId="3F08269D" w14:textId="6C7D7343" w:rsidR="006F1AF0" w:rsidRPr="00106D9E" w:rsidRDefault="00EC64CB" w:rsidP="006F1AF0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committed</w:t>
            </w:r>
          </w:p>
        </w:tc>
        <w:tc>
          <w:tcPr>
            <w:tcW w:w="2423" w:type="dxa"/>
          </w:tcPr>
          <w:p w14:paraId="6537F28F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6DFB9E20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24" w:type="dxa"/>
          </w:tcPr>
          <w:p w14:paraId="70DF9E56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359" w:type="dxa"/>
          </w:tcPr>
          <w:p w14:paraId="44E871BC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  <w:tc>
          <w:tcPr>
            <w:tcW w:w="2487" w:type="dxa"/>
          </w:tcPr>
          <w:p w14:paraId="144A5D23" w14:textId="77777777" w:rsidR="006F1AF0" w:rsidRPr="00106D9E" w:rsidRDefault="006F1AF0" w:rsidP="006F1AF0">
            <w:pPr>
              <w:rPr>
                <w:rFonts w:ascii="Comic Sans MS" w:hAnsi="Comic Sans MS"/>
                <w:sz w:val="44"/>
                <w:szCs w:val="36"/>
              </w:rPr>
            </w:pPr>
          </w:p>
        </w:tc>
      </w:tr>
      <w:bookmarkEnd w:id="0"/>
    </w:tbl>
    <w:p w14:paraId="738610EB" w14:textId="77777777" w:rsidR="00BF0F92" w:rsidRDefault="00BF0F92">
      <w:pPr>
        <w:rPr>
          <w:rFonts w:ascii="Comic Sans MS" w:hAnsi="Comic Sans MS"/>
          <w:b/>
          <w:sz w:val="28"/>
          <w:szCs w:val="28"/>
        </w:rPr>
      </w:pPr>
    </w:p>
    <w:sectPr w:rsidR="00BF0F92" w:rsidSect="001C36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8324F"/>
    <w:multiLevelType w:val="hybridMultilevel"/>
    <w:tmpl w:val="074E7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B52"/>
    <w:multiLevelType w:val="hybridMultilevel"/>
    <w:tmpl w:val="1628540C"/>
    <w:lvl w:ilvl="0" w:tplc="EBE0A0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5307C"/>
    <w:multiLevelType w:val="hybridMultilevel"/>
    <w:tmpl w:val="8F7CF3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4E1"/>
    <w:rsid w:val="000279D3"/>
    <w:rsid w:val="00030437"/>
    <w:rsid w:val="00065D1D"/>
    <w:rsid w:val="00066D1F"/>
    <w:rsid w:val="00075B0B"/>
    <w:rsid w:val="000A629F"/>
    <w:rsid w:val="000C50C4"/>
    <w:rsid w:val="00106D9E"/>
    <w:rsid w:val="00163F70"/>
    <w:rsid w:val="001911B3"/>
    <w:rsid w:val="001C3600"/>
    <w:rsid w:val="002E6851"/>
    <w:rsid w:val="00300BEB"/>
    <w:rsid w:val="00373FEC"/>
    <w:rsid w:val="003872B2"/>
    <w:rsid w:val="0039566C"/>
    <w:rsid w:val="003D15FD"/>
    <w:rsid w:val="003F6878"/>
    <w:rsid w:val="004438B0"/>
    <w:rsid w:val="00481757"/>
    <w:rsid w:val="004B11E8"/>
    <w:rsid w:val="004D109B"/>
    <w:rsid w:val="004D4C18"/>
    <w:rsid w:val="004D7B8A"/>
    <w:rsid w:val="00532A6D"/>
    <w:rsid w:val="0059083D"/>
    <w:rsid w:val="005D5B36"/>
    <w:rsid w:val="005E1624"/>
    <w:rsid w:val="005E6E28"/>
    <w:rsid w:val="00611E61"/>
    <w:rsid w:val="006420BE"/>
    <w:rsid w:val="00686B12"/>
    <w:rsid w:val="006F1AF0"/>
    <w:rsid w:val="00744F7E"/>
    <w:rsid w:val="0074640C"/>
    <w:rsid w:val="007A0BB7"/>
    <w:rsid w:val="007D4B71"/>
    <w:rsid w:val="009133CD"/>
    <w:rsid w:val="00945357"/>
    <w:rsid w:val="009944FD"/>
    <w:rsid w:val="00A05D78"/>
    <w:rsid w:val="00A07BEB"/>
    <w:rsid w:val="00AB6334"/>
    <w:rsid w:val="00AE4308"/>
    <w:rsid w:val="00AF383F"/>
    <w:rsid w:val="00B26C5A"/>
    <w:rsid w:val="00B354E1"/>
    <w:rsid w:val="00B4742C"/>
    <w:rsid w:val="00BE1942"/>
    <w:rsid w:val="00BF0F92"/>
    <w:rsid w:val="00C73A01"/>
    <w:rsid w:val="00CA6875"/>
    <w:rsid w:val="00CF4849"/>
    <w:rsid w:val="00D32854"/>
    <w:rsid w:val="00DF71E2"/>
    <w:rsid w:val="00E02DD9"/>
    <w:rsid w:val="00E27D04"/>
    <w:rsid w:val="00E348BF"/>
    <w:rsid w:val="00E5651A"/>
    <w:rsid w:val="00EC64CB"/>
    <w:rsid w:val="00EF66ED"/>
    <w:rsid w:val="00F02470"/>
    <w:rsid w:val="00F4521C"/>
    <w:rsid w:val="00F6070E"/>
    <w:rsid w:val="00F85B69"/>
    <w:rsid w:val="00FA37E4"/>
    <w:rsid w:val="00FC2A81"/>
    <w:rsid w:val="100C405F"/>
    <w:rsid w:val="54D8A870"/>
    <w:rsid w:val="6206E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3842A"/>
  <w15:docId w15:val="{6F111722-9E8F-44C8-A25F-829547E3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54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8F9CA3-231C-4A12-8A4A-4ED7FBE22A37}">
  <ds:schemaRefs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fa35bd1-63db-4a7c-91f2-1c0edbf99ccb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A315F8D-9D52-4350-B8BB-C4A4AEC1F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8A5EE4-C762-42C5-8B86-5C2BFDD31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7fa35bd1-63db-4a7c-91f2-1c0edbf99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44303D47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Roberts</dc:creator>
  <cp:lastModifiedBy>Mr A. Searle</cp:lastModifiedBy>
  <cp:revision>2</cp:revision>
  <cp:lastPrinted>2015-03-18T10:26:00Z</cp:lastPrinted>
  <dcterms:created xsi:type="dcterms:W3CDTF">2025-09-22T11:57:00Z</dcterms:created>
  <dcterms:modified xsi:type="dcterms:W3CDTF">2025-09-22T11:57:00Z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