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971"/>
        <w:tblW w:w="14737" w:type="dxa"/>
        <w:tblLook w:val="04A0" w:firstRow="1" w:lastRow="0" w:firstColumn="1" w:lastColumn="0" w:noHBand="0" w:noVBand="1"/>
      </w:tblPr>
      <w:tblGrid>
        <w:gridCol w:w="4531"/>
        <w:gridCol w:w="4678"/>
        <w:gridCol w:w="5528"/>
      </w:tblGrid>
      <w:tr w:rsidR="007603C9" w14:paraId="308338C1" w14:textId="77777777" w:rsidTr="007603C9">
        <w:tc>
          <w:tcPr>
            <w:tcW w:w="4531" w:type="dxa"/>
          </w:tcPr>
          <w:p w14:paraId="5FE92EA2" w14:textId="77777777" w:rsidR="007603C9" w:rsidRDefault="007603C9" w:rsidP="007603C9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u w:val="single"/>
              </w:rPr>
            </w:pPr>
            <w:r w:rsidRPr="007603C9">
              <w:rPr>
                <w:b/>
                <w:u w:val="single"/>
              </w:rPr>
              <w:t>History</w:t>
            </w:r>
          </w:p>
          <w:p w14:paraId="24CCD01B" w14:textId="2F1DE4C6" w:rsidR="007603C9" w:rsidRPr="007603C9" w:rsidRDefault="007603C9" w:rsidP="007603C9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u w:val="single"/>
              </w:rPr>
            </w:pPr>
            <w:r w:rsidRPr="007603C9">
              <w:t xml:space="preserve">Research the rationing system in the UK during </w:t>
            </w:r>
            <w:r w:rsidRPr="007603C9">
              <w:rPr>
                <w:bCs/>
              </w:rPr>
              <w:t>World War 2</w:t>
            </w:r>
            <w:r w:rsidRPr="007603C9">
              <w:t xml:space="preserve">. </w:t>
            </w:r>
            <w:r w:rsidRPr="00D167C5">
              <w:t>Try to "cook" or design a meal using only ingredients that would have been available on a weekly ration</w:t>
            </w:r>
            <w:r w:rsidRPr="007603C9">
              <w:t>.</w:t>
            </w:r>
            <w:r w:rsidRPr="00D167C5">
              <w:t xml:space="preserve"> Include: a list of the ingredients used, a</w:t>
            </w:r>
            <w:r w:rsidRPr="007603C9">
              <w:t xml:space="preserve"> photo o</w:t>
            </w:r>
            <w:r w:rsidRPr="00D167C5">
              <w:t>r detailed drawing of your meal and a</w:t>
            </w:r>
            <w:r w:rsidRPr="007603C9">
              <w:t xml:space="preserve"> short paragraph on whether you think people were healthier then or now.</w:t>
            </w:r>
          </w:p>
          <w:p w14:paraId="73715D80" w14:textId="25E3D10D" w:rsidR="007603C9" w:rsidRPr="00D929B2" w:rsidRDefault="007603C9" w:rsidP="000A28C3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</w:rPr>
            </w:pPr>
          </w:p>
        </w:tc>
        <w:tc>
          <w:tcPr>
            <w:tcW w:w="4678" w:type="dxa"/>
          </w:tcPr>
          <w:p w14:paraId="59CEE10C" w14:textId="3A0327C2" w:rsidR="007603C9" w:rsidRPr="00D167C5" w:rsidRDefault="007603C9" w:rsidP="000A28C3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D167C5"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  <w:t>Science</w:t>
            </w:r>
            <w:r w:rsidRPr="00D167C5">
              <w:rPr>
                <w:rFonts w:eastAsia="Times New Roman" w:cstheme="minorHAnsi"/>
                <w:b/>
                <w:sz w:val="24"/>
                <w:szCs w:val="24"/>
                <w:lang w:eastAsia="en-GB"/>
              </w:rPr>
              <w:t> </w:t>
            </w:r>
          </w:p>
          <w:p w14:paraId="5301665C" w14:textId="40C962DD" w:rsidR="00D167C5" w:rsidRPr="00D167C5" w:rsidRDefault="00D167C5" w:rsidP="00D167C5">
            <w:pPr>
              <w:textAlignment w:val="baseline"/>
            </w:pPr>
            <w:r w:rsidRPr="00D167C5">
              <w:rPr>
                <w:rStyle w:val="citation-8"/>
              </w:rPr>
              <w:t xml:space="preserve">Explore </w:t>
            </w:r>
            <w:r w:rsidRPr="00D167C5">
              <w:rPr>
                <w:rStyle w:val="citation-8"/>
                <w:bCs/>
              </w:rPr>
              <w:t>Evolution and Inheritance</w:t>
            </w:r>
            <w:r w:rsidRPr="00D167C5">
              <w:rPr>
                <w:rStyle w:val="citation-8"/>
              </w:rPr>
              <w:t xml:space="preserve"> by creating a brand-new creature that has adapted to live in an extreme environment (e.g., a volcanic island or an underwater city)</w:t>
            </w:r>
            <w:r w:rsidRPr="00D167C5">
              <w:t xml:space="preserve">. Include: 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 detailed drawing of your creature, labels showing specific </w:t>
            </w:r>
            <w:r w:rsidRPr="00D167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inherited traits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and </w:t>
            </w:r>
            <w:r w:rsidRPr="00D167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adaptations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and an explanation of how these traits help it survive and reproduce.</w:t>
            </w:r>
          </w:p>
          <w:p w14:paraId="562A9A36" w14:textId="30617AC4" w:rsidR="00D167C5" w:rsidRPr="00D929B2" w:rsidRDefault="00D167C5" w:rsidP="000A28C3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0E1C6AB" w14:textId="77777777" w:rsidR="005C24DD" w:rsidRDefault="00D167C5" w:rsidP="005C24DD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</w:pPr>
            <w:r w:rsidRPr="00D167C5"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  <w:t>Spanish</w:t>
            </w:r>
          </w:p>
          <w:p w14:paraId="15BC5A3A" w14:textId="38FF9AC8" w:rsidR="00D167C5" w:rsidRPr="00D167C5" w:rsidRDefault="00D167C5" w:rsidP="005C24DD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</w:pPr>
            <w:bookmarkStart w:id="0" w:name="_GoBack"/>
            <w:bookmarkEnd w:id="0"/>
            <w:r w:rsidRPr="00D167C5">
              <w:t xml:space="preserve">Create a colourful "Identity Card" to introduce yourself in Spanish, focusing on </w:t>
            </w:r>
            <w:r w:rsidRPr="00D167C5">
              <w:rPr>
                <w:bCs/>
              </w:rPr>
              <w:t xml:space="preserve">'Me </w:t>
            </w:r>
            <w:proofErr w:type="spellStart"/>
            <w:r w:rsidRPr="00D167C5">
              <w:rPr>
                <w:bCs/>
              </w:rPr>
              <w:t>Presento</w:t>
            </w:r>
            <w:proofErr w:type="spellEnd"/>
            <w:r w:rsidRPr="00D167C5">
              <w:rPr>
                <w:bCs/>
              </w:rPr>
              <w:t>'</w:t>
            </w:r>
            <w:r w:rsidRPr="00D167C5">
              <w:t xml:space="preserve"> and </w:t>
            </w:r>
            <w:r w:rsidRPr="00D167C5">
              <w:rPr>
                <w:bCs/>
              </w:rPr>
              <w:t xml:space="preserve">'La </w:t>
            </w:r>
            <w:proofErr w:type="spellStart"/>
            <w:r w:rsidRPr="00D167C5">
              <w:rPr>
                <w:bCs/>
              </w:rPr>
              <w:t>Fecha</w:t>
            </w:r>
            <w:proofErr w:type="spellEnd"/>
            <w:r w:rsidRPr="00D167C5">
              <w:rPr>
                <w:bCs/>
              </w:rPr>
              <w:t>'</w:t>
            </w:r>
            <w:r w:rsidRPr="00D167C5">
              <w:t xml:space="preserve"> (the date).</w:t>
            </w:r>
            <w:r w:rsidRPr="00D167C5">
              <w:t xml:space="preserve"> Include: your name, age, and birthday written in full Spanish sentences, t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he current date and your </w:t>
            </w:r>
            <w:r w:rsidRPr="00D167C5">
              <w:t>favourite season in Spanish and i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llustrations that represent your hobbies or personality.</w:t>
            </w:r>
          </w:p>
          <w:p w14:paraId="7EF79791" w14:textId="4BC3B3DA" w:rsidR="007603C9" w:rsidRPr="00D929B2" w:rsidRDefault="007603C9" w:rsidP="000A28C3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</w:tc>
      </w:tr>
      <w:tr w:rsidR="007603C9" w14:paraId="7B367AF7" w14:textId="77777777" w:rsidTr="007603C9">
        <w:tc>
          <w:tcPr>
            <w:tcW w:w="4531" w:type="dxa"/>
          </w:tcPr>
          <w:p w14:paraId="5A6D9A14" w14:textId="77777777" w:rsidR="00D167C5" w:rsidRDefault="00D167C5" w:rsidP="00D167C5">
            <w:pPr>
              <w:rPr>
                <w:b/>
                <w:u w:val="single"/>
              </w:rPr>
            </w:pPr>
            <w:r w:rsidRPr="00D167C5">
              <w:rPr>
                <w:b/>
                <w:u w:val="single"/>
              </w:rPr>
              <w:t>PSHE</w:t>
            </w:r>
          </w:p>
          <w:p w14:paraId="5F2AE731" w14:textId="33338477" w:rsidR="00D167C5" w:rsidRPr="00D167C5" w:rsidRDefault="00D167C5" w:rsidP="00D167C5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t xml:space="preserve">Think about your personal and academic </w:t>
            </w:r>
            <w:r>
              <w:rPr>
                <w:b/>
                <w:bCs/>
              </w:rPr>
              <w:t>goals</w:t>
            </w:r>
            <w:r>
              <w:t xml:space="preserve"> for the rest of Year 6 and your transition to secondary school.</w:t>
            </w:r>
            <w:r>
              <w:t xml:space="preserve"> Create a poster that includes: </w:t>
            </w:r>
            <w:r w:rsidRPr="00D167C5">
              <w:t>3 clear, SMART goals (Specific, Measurable, Ac</w:t>
            </w:r>
            <w:r>
              <w:t>hievable, Relevant, Time-bound), a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"step-by-step" plan for how you </w:t>
            </w:r>
            <w:r>
              <w:t>will achieve one of these goals and a</w:t>
            </w:r>
            <w:r w:rsidRPr="00D167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 inspirational quote that keeps you motivated.</w:t>
            </w:r>
          </w:p>
          <w:p w14:paraId="2FCCED42" w14:textId="569AFDC9" w:rsidR="007603C9" w:rsidRPr="00D929B2" w:rsidRDefault="007603C9" w:rsidP="000A28C3">
            <w:pPr>
              <w:rPr>
                <w:rStyle w:val="normaltextrun"/>
                <w:rFonts w:eastAsia="Times New Roman" w:cstheme="minorHAnsi"/>
                <w:color w:val="242424"/>
                <w:sz w:val="24"/>
                <w:szCs w:val="24"/>
                <w:lang w:eastAsia="en-GB"/>
              </w:rPr>
            </w:pPr>
          </w:p>
        </w:tc>
        <w:tc>
          <w:tcPr>
            <w:tcW w:w="4678" w:type="dxa"/>
          </w:tcPr>
          <w:p w14:paraId="51BFB34C" w14:textId="2D2F491C" w:rsidR="007603C9" w:rsidRPr="00D167C5" w:rsidRDefault="00D167C5" w:rsidP="00996A8D">
            <w:pPr>
              <w:textAlignment w:val="baseline"/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</w:pPr>
            <w:r w:rsidRPr="00D167C5">
              <w:rPr>
                <w:rFonts w:eastAsia="Times New Roman" w:cstheme="minorHAnsi"/>
                <w:b/>
                <w:sz w:val="24"/>
                <w:szCs w:val="24"/>
                <w:u w:val="single"/>
                <w:lang w:eastAsia="en-GB"/>
              </w:rPr>
              <w:t>Computing</w:t>
            </w:r>
          </w:p>
          <w:p w14:paraId="7C5AB0D5" w14:textId="6EC2A3C1" w:rsidR="00D167C5" w:rsidRPr="00D167C5" w:rsidRDefault="00D167C5" w:rsidP="00D167C5">
            <w:pPr>
              <w:pStyle w:val="NormalWeb"/>
            </w:pPr>
            <w:r w:rsidRPr="00D167C5">
              <w:t xml:space="preserve">Use a </w:t>
            </w:r>
            <w:r w:rsidRPr="00D167C5">
              <w:rPr>
                <w:bCs/>
              </w:rPr>
              <w:t>3-D modelling</w:t>
            </w:r>
            <w:r w:rsidRPr="00D167C5">
              <w:t xml:space="preserve"> tool (like </w:t>
            </w:r>
            <w:proofErr w:type="spellStart"/>
            <w:r w:rsidRPr="00D167C5">
              <w:t>Tinkercad</w:t>
            </w:r>
            <w:proofErr w:type="spellEnd"/>
            <w:r w:rsidRPr="00D167C5">
              <w:t>) or draw a "blueprint" to design a helpful gadget for the classroom of the future.</w:t>
            </w:r>
            <w:r>
              <w:t xml:space="preserve"> Include: a </w:t>
            </w:r>
            <w:r w:rsidRPr="00D167C5">
              <w:t xml:space="preserve">screenshot or sketch of your design from </w:t>
            </w:r>
            <w:r w:rsidRPr="00D167C5">
              <w:rPr>
                <w:b/>
                <w:bCs/>
              </w:rPr>
              <w:t>three different angles</w:t>
            </w:r>
            <w:r>
              <w:t xml:space="preserve"> (top, side, and front), a</w:t>
            </w:r>
            <w:r w:rsidRPr="00D167C5">
              <w:t xml:space="preserve"> list of the geometric shapes you used to</w:t>
            </w:r>
            <w:r>
              <w:t xml:space="preserve"> build the model and a</w:t>
            </w:r>
            <w:r w:rsidRPr="00D167C5">
              <w:t xml:space="preserve"> brief description of what your gadget does.</w:t>
            </w:r>
          </w:p>
          <w:p w14:paraId="73E6B4F0" w14:textId="0CB03748" w:rsidR="007603C9" w:rsidRPr="00D167C5" w:rsidRDefault="007603C9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</w:p>
        </w:tc>
        <w:tc>
          <w:tcPr>
            <w:tcW w:w="5528" w:type="dxa"/>
          </w:tcPr>
          <w:p w14:paraId="29DCA4BA" w14:textId="36220D85" w:rsidR="007603C9" w:rsidRPr="00D929B2" w:rsidRDefault="00D167C5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  <w:t>English</w:t>
            </w:r>
          </w:p>
          <w:p w14:paraId="1878B644" w14:textId="6FB3E721" w:rsidR="00D167C5" w:rsidRPr="00D167C5" w:rsidRDefault="00D167C5" w:rsidP="00D167C5">
            <w:pPr>
              <w:pStyle w:val="NormalWeb"/>
            </w:pPr>
            <w:r w:rsidRPr="00D167C5">
              <w:t xml:space="preserve">Imagine it is </w:t>
            </w:r>
            <w:r w:rsidRPr="00D167C5">
              <w:rPr>
                <w:bCs/>
              </w:rPr>
              <w:t>September 1939</w:t>
            </w:r>
            <w:r w:rsidRPr="00D167C5">
              <w:t xml:space="preserve">. </w:t>
            </w:r>
            <w:r w:rsidRPr="00D167C5">
              <w:rPr>
                <w:rStyle w:val="citation-7"/>
              </w:rPr>
              <w:t xml:space="preserve">Write a formal </w:t>
            </w:r>
            <w:r w:rsidRPr="00D167C5">
              <w:rPr>
                <w:rStyle w:val="citation-7"/>
                <w:bCs/>
              </w:rPr>
              <w:t>letter from the Home Office</w:t>
            </w:r>
            <w:r w:rsidRPr="00D167C5">
              <w:rPr>
                <w:rStyle w:val="citation-7"/>
              </w:rPr>
              <w:t xml:space="preserve"> to a parent in London, explaining the necessity of the "Operation Pied Piper" evacuation</w:t>
            </w:r>
            <w:r w:rsidRPr="00D167C5">
              <w:t>.</w:t>
            </w:r>
            <w:r>
              <w:t xml:space="preserve"> Include: f</w:t>
            </w:r>
            <w:r w:rsidRPr="00D167C5">
              <w:t xml:space="preserve">ormal language and </w:t>
            </w:r>
            <w:r>
              <w:t>layout (addresses and date), a</w:t>
            </w:r>
            <w:r w:rsidRPr="00D167C5">
              <w:t xml:space="preserve"> list of essential items the ch</w:t>
            </w:r>
            <w:r>
              <w:t>ild must pack in their suitcase and a</w:t>
            </w:r>
            <w:r w:rsidRPr="00D167C5">
              <w:t xml:space="preserve"> persuasive but reassuring tone regarding the child’s safety</w:t>
            </w:r>
          </w:p>
          <w:p w14:paraId="2CE53F3A" w14:textId="257298D5" w:rsidR="007603C9" w:rsidRPr="00D167C5" w:rsidRDefault="007603C9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</w:p>
        </w:tc>
      </w:tr>
    </w:tbl>
    <w:p w14:paraId="74186225" w14:textId="3A8E4758" w:rsidR="009C0126" w:rsidRPr="00A85D7F" w:rsidRDefault="00996A8D">
      <w:pPr>
        <w:rPr>
          <w:sz w:val="24"/>
        </w:rPr>
      </w:pPr>
      <w:r>
        <w:rPr>
          <w:b/>
          <w:sz w:val="24"/>
          <w:u w:val="single"/>
        </w:rPr>
        <w:t xml:space="preserve">Homework grid- </w:t>
      </w:r>
      <w:r w:rsidR="007603C9">
        <w:rPr>
          <w:b/>
          <w:sz w:val="24"/>
          <w:u w:val="single"/>
        </w:rPr>
        <w:t>Spring 1</w:t>
      </w:r>
      <w:r w:rsidR="00A85D7F" w:rsidRPr="00A85D7F">
        <w:rPr>
          <w:b/>
          <w:sz w:val="24"/>
        </w:rPr>
        <w:t xml:space="preserve">                       </w:t>
      </w:r>
      <w:r w:rsidR="007603C9">
        <w:rPr>
          <w:sz w:val="24"/>
          <w:highlight w:val="yellow"/>
        </w:rPr>
        <w:t>Choose 4</w:t>
      </w:r>
      <w:r w:rsidR="00A85D7F" w:rsidRPr="00A85D7F">
        <w:rPr>
          <w:sz w:val="24"/>
          <w:highlight w:val="yellow"/>
        </w:rPr>
        <w:t xml:space="preserve"> of the following tasks to complete by </w:t>
      </w:r>
      <w:r w:rsidR="007603C9">
        <w:rPr>
          <w:sz w:val="24"/>
          <w:highlight w:val="yellow"/>
        </w:rPr>
        <w:t>February</w:t>
      </w:r>
      <w:r w:rsidR="00A85D7F" w:rsidRPr="00A85D7F">
        <w:rPr>
          <w:sz w:val="24"/>
          <w:highlight w:val="yellow"/>
        </w:rPr>
        <w:t xml:space="preserve"> half term</w:t>
      </w:r>
    </w:p>
    <w:sectPr w:rsidR="009C0126" w:rsidRPr="00A85D7F" w:rsidSect="00996A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2383A"/>
    <w:multiLevelType w:val="multilevel"/>
    <w:tmpl w:val="7690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4F6E22"/>
    <w:multiLevelType w:val="multilevel"/>
    <w:tmpl w:val="DEB8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66607"/>
    <w:multiLevelType w:val="multilevel"/>
    <w:tmpl w:val="ACB8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4A069CA"/>
    <w:multiLevelType w:val="multilevel"/>
    <w:tmpl w:val="5C0C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8D"/>
    <w:rsid w:val="000A28C3"/>
    <w:rsid w:val="000A77F2"/>
    <w:rsid w:val="000A793A"/>
    <w:rsid w:val="003E007E"/>
    <w:rsid w:val="005C24DD"/>
    <w:rsid w:val="007603C9"/>
    <w:rsid w:val="00996A8D"/>
    <w:rsid w:val="00A85D7F"/>
    <w:rsid w:val="00D167C5"/>
    <w:rsid w:val="00D86659"/>
    <w:rsid w:val="00D929B2"/>
    <w:rsid w:val="00E0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A485"/>
  <w15:chartTrackingRefBased/>
  <w15:docId w15:val="{3EB83253-39BA-41C2-84DD-61AADD0C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96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96A8D"/>
  </w:style>
  <w:style w:type="character" w:customStyle="1" w:styleId="eop">
    <w:name w:val="eop"/>
    <w:basedOn w:val="DefaultParagraphFont"/>
    <w:rsid w:val="00996A8D"/>
  </w:style>
  <w:style w:type="paragraph" w:styleId="NormalWeb">
    <w:name w:val="Normal (Web)"/>
    <w:basedOn w:val="Normal"/>
    <w:uiPriority w:val="99"/>
    <w:unhideWhenUsed/>
    <w:rsid w:val="00996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96A8D"/>
    <w:rPr>
      <w:b/>
      <w:bCs/>
    </w:rPr>
  </w:style>
  <w:style w:type="character" w:customStyle="1" w:styleId="citation-9">
    <w:name w:val="citation-9"/>
    <w:basedOn w:val="DefaultParagraphFont"/>
    <w:rsid w:val="007603C9"/>
  </w:style>
  <w:style w:type="character" w:customStyle="1" w:styleId="citation-8">
    <w:name w:val="citation-8"/>
    <w:basedOn w:val="DefaultParagraphFont"/>
    <w:rsid w:val="00D167C5"/>
  </w:style>
  <w:style w:type="character" w:customStyle="1" w:styleId="citation-7">
    <w:name w:val="citation-7"/>
    <w:basedOn w:val="DefaultParagraphFont"/>
    <w:rsid w:val="00D16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bf4172937111080d1d84af56dda3ddcc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9ce0ff4b8e0d861e15fb71b73522d4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57CA2D5B-D3D4-47E7-8CF0-F35C38B08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21CF7A-A120-45BA-BE0B-10BF94CB4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A539F-857B-4954-B610-3FE80A69CB7F}">
  <ds:schemaRefs>
    <ds:schemaRef ds:uri="http://purl.org/dc/elements/1.1/"/>
    <ds:schemaRef ds:uri="http://schemas.microsoft.com/office/2006/metadata/properties"/>
    <ds:schemaRef ds:uri="7fa35bd1-63db-4a7c-91f2-1c0edbf99ccb"/>
    <ds:schemaRef ds:uri="http://purl.org/dc/terms/"/>
    <ds:schemaRef ds:uri="http://schemas.openxmlformats.org/package/2006/metadata/core-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A975F5E4</Template>
  <TotalTime>8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Wickenden</dc:creator>
  <cp:keywords/>
  <dc:description/>
  <cp:lastModifiedBy>Matthew Wickenden</cp:lastModifiedBy>
  <cp:revision>4</cp:revision>
  <dcterms:created xsi:type="dcterms:W3CDTF">2026-01-09T15:57:00Z</dcterms:created>
  <dcterms:modified xsi:type="dcterms:W3CDTF">2026-01-09T16:05:00Z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