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58F" w:rsidRDefault="002B3B97">
      <w:r>
        <w:rPr>
          <w:noProof/>
          <w:lang w:eastAsia="en-GB"/>
        </w:rPr>
        <w:drawing>
          <wp:inline distT="0" distB="0" distL="0" distR="0" wp14:anchorId="5264DA3D" wp14:editId="1BC6146D">
            <wp:extent cx="5731510" cy="522478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2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7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97"/>
    <w:rsid w:val="0006758F"/>
    <w:rsid w:val="002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3EF39-BEA6-4C4C-BB7E-CCE078F9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B81CF110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Day</dc:creator>
  <cp:keywords/>
  <dc:description/>
  <cp:lastModifiedBy>Fiona Day</cp:lastModifiedBy>
  <cp:revision>1</cp:revision>
  <dcterms:created xsi:type="dcterms:W3CDTF">2025-11-09T18:41:00Z</dcterms:created>
  <dcterms:modified xsi:type="dcterms:W3CDTF">2025-11-09T18:41:00Z</dcterms:modified>
</cp:coreProperties>
</file>