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CA1" w:rsidRPr="001D4CA1" w:rsidRDefault="001D4CA1" w:rsidP="001D4CA1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0"/>
          <w:lang w:eastAsia="en-GB"/>
        </w:rPr>
      </w:pPr>
      <w:bookmarkStart w:id="0" w:name="_GoBack"/>
      <w:bookmarkEnd w:id="0"/>
      <w:r w:rsidRPr="001D4CA1">
        <w:rPr>
          <w:rFonts w:ascii="Segoe UI Emoji" w:eastAsia="Times New Roman" w:hAnsi="Segoe UI Emoji" w:cs="Segoe UI Emoji"/>
          <w:b/>
          <w:bCs/>
          <w:kern w:val="36"/>
          <w:sz w:val="40"/>
          <w:lang w:eastAsia="en-GB"/>
        </w:rPr>
        <w:t>🔍</w:t>
      </w:r>
      <w:r w:rsidRPr="001D4CA1">
        <w:rPr>
          <w:rFonts w:eastAsia="Times New Roman" w:cstheme="minorHAnsi"/>
          <w:b/>
          <w:bCs/>
          <w:kern w:val="36"/>
          <w:sz w:val="40"/>
          <w:lang w:eastAsia="en-GB"/>
        </w:rPr>
        <w:t xml:space="preserve"> Material Detectives!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Science – Everyday Materials (Year 1)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Name:</w:t>
      </w:r>
      <w:r w:rsidRPr="001D4CA1">
        <w:rPr>
          <w:rFonts w:eastAsia="Times New Roman" w:cstheme="minorHAnsi"/>
          <w:lang w:eastAsia="en-GB"/>
        </w:rPr>
        <w:t xml:space="preserve"> ______________________ </w:t>
      </w:r>
      <w:r w:rsidRPr="001D4CA1">
        <w:rPr>
          <w:rFonts w:eastAsia="Times New Roman" w:cstheme="minorHAnsi"/>
          <w:b/>
          <w:bCs/>
          <w:lang w:eastAsia="en-GB"/>
        </w:rPr>
        <w:t>Date:</w:t>
      </w:r>
      <w:r w:rsidRPr="001D4CA1">
        <w:rPr>
          <w:rFonts w:eastAsia="Times New Roman" w:cstheme="minorHAnsi"/>
          <w:lang w:eastAsia="en-GB"/>
        </w:rPr>
        <w:t xml:space="preserve"> ______________________</w:t>
      </w:r>
    </w:p>
    <w:p w:rsidR="001D4CA1" w:rsidRPr="001D4CA1" w:rsidRDefault="00234E92" w:rsidP="001D4CA1">
      <w:pPr>
        <w:spacing w:after="0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pict>
          <v:rect id="_x0000_i1025" style="width:0;height:1.5pt" o:hralign="center" o:hrstd="t" o:hr="t" fillcolor="#a0a0a0" stroked="f"/>
        </w:pict>
      </w:r>
    </w:p>
    <w:p w:rsidR="001D4CA1" w:rsidRPr="001D4CA1" w:rsidRDefault="001D4CA1" w:rsidP="001D4CA1">
      <w:pPr>
        <w:spacing w:after="0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Step 1: Collect Your Clues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>With a grown-up, choose 5–10 everyday objects from around your house and put them in a bag or basket.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>Examples: spoon, cup, toy, clothes, book, bottle</w:t>
      </w:r>
    </w:p>
    <w:p w:rsidR="001D4CA1" w:rsidRPr="001D4CA1" w:rsidRDefault="00234E92" w:rsidP="001D4CA1">
      <w:pPr>
        <w:spacing w:after="0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pict>
          <v:rect id="_x0000_i1026" style="width:0;height:1.5pt" o:hralign="center" o:hrstd="t" o:hr="t" fillcolor="#a0a0a0" stroked="f"/>
        </w:pict>
      </w:r>
    </w:p>
    <w:p w:rsidR="001D4CA1" w:rsidRPr="001D4CA1" w:rsidRDefault="001D4CA1" w:rsidP="001D4CA1">
      <w:pPr>
        <w:spacing w:after="0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Step 2: Observe and Record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>For each object, write or draw your observations in the table below.</w:t>
      </w:r>
    </w:p>
    <w:tbl>
      <w:tblPr>
        <w:tblW w:w="9808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  <w:gridCol w:w="1433"/>
        <w:gridCol w:w="2169"/>
        <w:gridCol w:w="3006"/>
        <w:gridCol w:w="2063"/>
      </w:tblGrid>
      <w:tr w:rsidR="001D4CA1" w:rsidRPr="001D4CA1" w:rsidTr="001D4CA1">
        <w:trPr>
          <w:trHeight w:val="568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1D4CA1">
              <w:rPr>
                <w:rFonts w:eastAsia="Times New Roman" w:cstheme="minorHAnsi"/>
                <w:b/>
                <w:bCs/>
                <w:lang w:eastAsia="en-GB"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1D4CA1">
              <w:rPr>
                <w:rFonts w:eastAsia="Times New Roman" w:cstheme="minorHAnsi"/>
                <w:b/>
                <w:bCs/>
                <w:lang w:eastAsia="en-GB"/>
              </w:rPr>
              <w:t>Material</w:t>
            </w: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1D4CA1">
              <w:rPr>
                <w:rFonts w:eastAsia="Times New Roman" w:cstheme="minorHAnsi"/>
                <w:b/>
                <w:bCs/>
                <w:lang w:eastAsia="en-GB"/>
              </w:rPr>
              <w:t>Hard or Soft?</w:t>
            </w: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1D4CA1">
              <w:rPr>
                <w:rFonts w:eastAsia="Times New Roman" w:cstheme="minorHAnsi"/>
                <w:b/>
                <w:bCs/>
                <w:lang w:eastAsia="en-GB"/>
              </w:rPr>
              <w:t>Smooth or Rough?</w:t>
            </w: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  <w:r w:rsidRPr="001D4CA1">
              <w:rPr>
                <w:rFonts w:eastAsia="Times New Roman" w:cstheme="minorHAnsi"/>
                <w:b/>
                <w:bCs/>
                <w:lang w:eastAsia="en-GB"/>
              </w:rPr>
              <w:t>Can it bend?</w:t>
            </w:r>
          </w:p>
        </w:tc>
      </w:tr>
      <w:tr w:rsidR="001D4CA1" w:rsidRPr="001D4CA1" w:rsidTr="001D4CA1">
        <w:trPr>
          <w:trHeight w:val="84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1D4CA1" w:rsidRPr="001D4CA1" w:rsidTr="001D4CA1">
        <w:trPr>
          <w:trHeight w:val="84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1D4CA1" w:rsidRPr="001D4CA1" w:rsidTr="001D4CA1">
        <w:trPr>
          <w:trHeight w:val="84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1D4CA1" w:rsidRPr="001D4CA1" w:rsidTr="001D4CA1">
        <w:trPr>
          <w:trHeight w:val="84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1D4CA1" w:rsidRPr="001D4CA1" w:rsidTr="001D4CA1">
        <w:trPr>
          <w:trHeight w:val="84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:rsidR="001D4CA1" w:rsidRPr="001D4CA1" w:rsidRDefault="001D4CA1" w:rsidP="001D4CA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</w:tbl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i/>
          <w:iCs/>
          <w:lang w:eastAsia="en-GB"/>
        </w:rPr>
        <w:t>(Parents: help your child write if needed)</w:t>
      </w:r>
    </w:p>
    <w:p w:rsidR="001D4CA1" w:rsidRPr="001D4CA1" w:rsidRDefault="00234E92" w:rsidP="001D4CA1">
      <w:pPr>
        <w:spacing w:after="0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pict>
          <v:rect id="_x0000_i1027" style="width:0;height:1.5pt" o:hralign="center" o:hrstd="t" o:hr="t" fillcolor="#a0a0a0" stroked="f"/>
        </w:pict>
      </w:r>
    </w:p>
    <w:p w:rsidR="001D4CA1" w:rsidRPr="001D4CA1" w:rsidRDefault="001D4CA1" w:rsidP="001D4CA1">
      <w:pPr>
        <w:spacing w:after="0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Step 3: Talk About Materials</w:t>
      </w:r>
    </w:p>
    <w:p w:rsidR="001D4CA1" w:rsidRPr="001D4CA1" w:rsidRDefault="001D4CA1" w:rsidP="001D4CA1">
      <w:p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>Answer these questions with a grown-up:</w:t>
      </w:r>
    </w:p>
    <w:p w:rsidR="001D4CA1" w:rsidRPr="001D4CA1" w:rsidRDefault="001D4CA1" w:rsidP="001D4CA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 xml:space="preserve">Which objects are made from </w:t>
      </w:r>
      <w:r w:rsidRPr="001D4CA1">
        <w:rPr>
          <w:rFonts w:eastAsia="Times New Roman" w:cstheme="minorHAnsi"/>
          <w:b/>
          <w:bCs/>
          <w:lang w:eastAsia="en-GB"/>
        </w:rPr>
        <w:t>plastic</w:t>
      </w:r>
      <w:r w:rsidRPr="001D4CA1">
        <w:rPr>
          <w:rFonts w:eastAsia="Times New Roman" w:cstheme="minorHAnsi"/>
          <w:lang w:eastAsia="en-GB"/>
        </w:rPr>
        <w:t>? ___________________</w:t>
      </w:r>
    </w:p>
    <w:p w:rsidR="001D4CA1" w:rsidRPr="001D4CA1" w:rsidRDefault="001D4CA1" w:rsidP="001D4CA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 xml:space="preserve">Which objects are made from </w:t>
      </w:r>
      <w:r w:rsidRPr="001D4CA1">
        <w:rPr>
          <w:rFonts w:eastAsia="Times New Roman" w:cstheme="minorHAnsi"/>
          <w:b/>
          <w:bCs/>
          <w:lang w:eastAsia="en-GB"/>
        </w:rPr>
        <w:t>wood</w:t>
      </w:r>
      <w:r w:rsidRPr="001D4CA1">
        <w:rPr>
          <w:rFonts w:eastAsia="Times New Roman" w:cstheme="minorHAnsi"/>
          <w:lang w:eastAsia="en-GB"/>
        </w:rPr>
        <w:t>? ___________________</w:t>
      </w:r>
    </w:p>
    <w:p w:rsidR="001D4CA1" w:rsidRPr="001D4CA1" w:rsidRDefault="001D4CA1" w:rsidP="001D4CA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 xml:space="preserve">Can you find something that </w:t>
      </w:r>
      <w:r w:rsidRPr="001D4CA1">
        <w:rPr>
          <w:rFonts w:eastAsia="Times New Roman" w:cstheme="minorHAnsi"/>
          <w:b/>
          <w:bCs/>
          <w:lang w:eastAsia="en-GB"/>
        </w:rPr>
        <w:t>bends</w:t>
      </w:r>
      <w:r w:rsidRPr="001D4CA1">
        <w:rPr>
          <w:rFonts w:eastAsia="Times New Roman" w:cstheme="minorHAnsi"/>
          <w:lang w:eastAsia="en-GB"/>
        </w:rPr>
        <w:t>? ___________________</w:t>
      </w:r>
    </w:p>
    <w:p w:rsidR="001D4CA1" w:rsidRPr="001D4CA1" w:rsidRDefault="001D4CA1" w:rsidP="001D4CA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 xml:space="preserve">Can you find something that </w:t>
      </w:r>
      <w:r w:rsidRPr="001D4CA1">
        <w:rPr>
          <w:rFonts w:eastAsia="Times New Roman" w:cstheme="minorHAnsi"/>
          <w:b/>
          <w:bCs/>
          <w:lang w:eastAsia="en-GB"/>
        </w:rPr>
        <w:t>doesn’t bend</w:t>
      </w:r>
      <w:r w:rsidRPr="001D4CA1">
        <w:rPr>
          <w:rFonts w:eastAsia="Times New Roman" w:cstheme="minorHAnsi"/>
          <w:lang w:eastAsia="en-GB"/>
        </w:rPr>
        <w:t>? ___________________</w:t>
      </w:r>
    </w:p>
    <w:p w:rsidR="001D4CA1" w:rsidRPr="001D4CA1" w:rsidRDefault="00234E92" w:rsidP="001D4CA1">
      <w:pPr>
        <w:spacing w:after="0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pict>
          <v:rect id="_x0000_i1028" style="width:0;height:1.5pt" o:hralign="center" o:hrstd="t" o:hr="t" fillcolor="#a0a0a0" stroked="f"/>
        </w:pict>
      </w:r>
    </w:p>
    <w:p w:rsidR="001D4CA1" w:rsidRPr="001D4CA1" w:rsidRDefault="001D4CA1" w:rsidP="001D4CA1">
      <w:pPr>
        <w:spacing w:after="0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1D4CA1">
        <w:rPr>
          <w:rFonts w:eastAsia="Times New Roman" w:cstheme="minorHAnsi"/>
          <w:b/>
          <w:bCs/>
          <w:lang w:eastAsia="en-GB"/>
        </w:rPr>
        <w:t>Step 4: Optional Creative Challenge</w:t>
      </w:r>
    </w:p>
    <w:p w:rsidR="001D4CA1" w:rsidRPr="001D4CA1" w:rsidRDefault="001D4CA1" w:rsidP="001D4CA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 xml:space="preserve">Make a </w:t>
      </w:r>
      <w:r w:rsidRPr="001D4CA1">
        <w:rPr>
          <w:rFonts w:eastAsia="Times New Roman" w:cstheme="minorHAnsi"/>
          <w:b/>
          <w:bCs/>
          <w:lang w:eastAsia="en-GB"/>
        </w:rPr>
        <w:t>Material Collage</w:t>
      </w:r>
      <w:r w:rsidRPr="001D4CA1">
        <w:rPr>
          <w:rFonts w:eastAsia="Times New Roman" w:cstheme="minorHAnsi"/>
          <w:lang w:eastAsia="en-GB"/>
        </w:rPr>
        <w:t>: glue small pieces of paper, fabric, or foil to show different materials.</w:t>
      </w:r>
    </w:p>
    <w:p w:rsidR="001D4CA1" w:rsidRPr="001D4CA1" w:rsidRDefault="001D4CA1" w:rsidP="001D4CA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en-GB"/>
        </w:rPr>
      </w:pPr>
      <w:r w:rsidRPr="001D4CA1">
        <w:rPr>
          <w:rFonts w:eastAsia="Times New Roman" w:cstheme="minorHAnsi"/>
          <w:lang w:eastAsia="en-GB"/>
        </w:rPr>
        <w:t>Sort your objects into groups: soft/hard, bendy/not bendy.</w:t>
      </w:r>
    </w:p>
    <w:p w:rsidR="001D4CA1" w:rsidRPr="001D4CA1" w:rsidRDefault="00234E92" w:rsidP="001D4CA1">
      <w:pPr>
        <w:spacing w:after="0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pict>
          <v:rect id="_x0000_i1029" style="width:0;height:1.5pt" o:hralign="center" o:hrstd="t" o:hr="t" fillcolor="#a0a0a0" stroked="f"/>
        </w:pict>
      </w:r>
    </w:p>
    <w:p w:rsidR="001D4CA1" w:rsidRPr="001D4CA1" w:rsidRDefault="001D4CA1" w:rsidP="001D4CA1">
      <w:pPr>
        <w:spacing w:after="0" w:line="240" w:lineRule="auto"/>
        <w:jc w:val="center"/>
        <w:rPr>
          <w:rFonts w:eastAsia="Times New Roman" w:cstheme="minorHAnsi"/>
          <w:i/>
          <w:lang w:eastAsia="en-GB"/>
        </w:rPr>
      </w:pPr>
      <w:r w:rsidRPr="001D4CA1">
        <w:rPr>
          <w:rFonts w:eastAsia="Times New Roman" w:cstheme="minorHAnsi"/>
          <w:i/>
          <w:lang w:eastAsia="en-GB"/>
        </w:rPr>
        <w:t>Well done, Material Detective! You have explored everyday materials like a real scientist!</w:t>
      </w:r>
    </w:p>
    <w:p w:rsidR="002F4E40" w:rsidRDefault="00234E92"/>
    <w:sectPr w:rsidR="002F4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731BD"/>
    <w:multiLevelType w:val="multilevel"/>
    <w:tmpl w:val="A6C0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17C87"/>
    <w:multiLevelType w:val="multilevel"/>
    <w:tmpl w:val="3A2E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CA1"/>
    <w:rsid w:val="001D4CA1"/>
    <w:rsid w:val="00234E92"/>
    <w:rsid w:val="002F1F22"/>
    <w:rsid w:val="0090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8389CA4B-693D-4905-B0E1-B9D3B926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D4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D4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CA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D4CA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D4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D4CA1"/>
    <w:rPr>
      <w:b/>
      <w:bCs/>
    </w:rPr>
  </w:style>
  <w:style w:type="character" w:styleId="Emphasis">
    <w:name w:val="Emphasis"/>
    <w:basedOn w:val="DefaultParagraphFont"/>
    <w:uiPriority w:val="20"/>
    <w:qFormat/>
    <w:rsid w:val="001D4C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7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5394C5FE</Template>
  <TotalTime>0</TotalTime>
  <Pages>1</Pages>
  <Words>167</Words>
  <Characters>953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TSI World Ltd.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SLT</dc:creator>
  <cp:keywords/>
  <dc:description/>
  <cp:lastModifiedBy> L. Grigulis</cp:lastModifiedBy>
  <cp:revision>2</cp:revision>
  <dcterms:created xsi:type="dcterms:W3CDTF">2026-01-28T15:38:00Z</dcterms:created>
  <dcterms:modified xsi:type="dcterms:W3CDTF">2026-01-28T15:38:00Z</dcterms:modified>
</cp:coreProperties>
</file>